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E67BA" w14:textId="77777777" w:rsidR="00635FEC" w:rsidRPr="00034713" w:rsidRDefault="004A63FD" w:rsidP="00635FEC">
      <w:pPr>
        <w:tabs>
          <w:tab w:val="left" w:pos="1440"/>
          <w:tab w:val="left" w:pos="4680"/>
          <w:tab w:val="left" w:pos="6840"/>
        </w:tabs>
        <w:spacing w:after="160"/>
        <w:ind w:right="-180"/>
        <w:rPr>
          <w:b/>
          <w:sz w:val="24"/>
          <w:szCs w:val="24"/>
        </w:rPr>
      </w:pPr>
      <w:r>
        <w:rPr>
          <w:noProof/>
        </w:rPr>
        <w:drawing>
          <wp:anchor distT="0" distB="0" distL="114300" distR="114300" simplePos="0" relativeHeight="251658752" behindDoc="0" locked="0" layoutInCell="1" allowOverlap="1" wp14:anchorId="4AA0C3DD" wp14:editId="44E57311">
            <wp:simplePos x="0" y="0"/>
            <wp:positionH relativeFrom="margin">
              <wp:posOffset>-69850</wp:posOffset>
            </wp:positionH>
            <wp:positionV relativeFrom="margin">
              <wp:posOffset>-292100</wp:posOffset>
            </wp:positionV>
            <wp:extent cx="2181225" cy="638175"/>
            <wp:effectExtent l="0" t="0" r="9525" b="9525"/>
            <wp:wrapSquare wrapText="bothSides"/>
            <wp:docPr id="3" name="Picture 3" descr="Rockwall ISD logo FINAL"/>
            <wp:cNvGraphicFramePr/>
            <a:graphic xmlns:a="http://schemas.openxmlformats.org/drawingml/2006/main">
              <a:graphicData uri="http://schemas.openxmlformats.org/drawingml/2006/picture">
                <pic:pic xmlns:pic="http://schemas.openxmlformats.org/drawingml/2006/picture">
                  <pic:nvPicPr>
                    <pic:cNvPr id="1" name="Picture 1" descr="Rockwall ISD logo FINAL"/>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1225" cy="638175"/>
                    </a:xfrm>
                    <a:prstGeom prst="rect">
                      <a:avLst/>
                    </a:prstGeom>
                    <a:noFill/>
                    <a:ln>
                      <a:noFill/>
                    </a:ln>
                  </pic:spPr>
                </pic:pic>
              </a:graphicData>
            </a:graphic>
          </wp:anchor>
        </w:drawing>
      </w:r>
      <w:r w:rsidR="00635FEC">
        <w:rPr>
          <w:b/>
          <w:sz w:val="24"/>
          <w:szCs w:val="24"/>
        </w:rPr>
        <w:t xml:space="preserve">        </w:t>
      </w:r>
      <w:r w:rsidR="00635FEC" w:rsidRPr="00034713">
        <w:rPr>
          <w:b/>
          <w:sz w:val="24"/>
          <w:szCs w:val="24"/>
        </w:rPr>
        <w:t>ROCKWALL INDEPENDENT SCHOOL DISTRICT</w:t>
      </w:r>
    </w:p>
    <w:p w14:paraId="218E15CD" w14:textId="399F681D" w:rsidR="00635FEC" w:rsidRPr="000F4789" w:rsidRDefault="00635FEC" w:rsidP="00635FEC">
      <w:pPr>
        <w:pStyle w:val="Title"/>
        <w:outlineLvl w:val="0"/>
        <w:rPr>
          <w:rFonts w:ascii="Times New Roman" w:hAnsi="Times New Roman"/>
          <w:sz w:val="24"/>
          <w:szCs w:val="24"/>
        </w:rPr>
      </w:pPr>
      <w:r w:rsidRPr="000F4789">
        <w:rPr>
          <w:rFonts w:ascii="Times New Roman" w:hAnsi="Times New Roman"/>
          <w:sz w:val="24"/>
          <w:szCs w:val="24"/>
        </w:rPr>
        <w:t>Employee Job Description</w:t>
      </w:r>
      <w:r w:rsidR="00BB6CAE" w:rsidRPr="000F4789">
        <w:rPr>
          <w:rFonts w:ascii="Times New Roman" w:hAnsi="Times New Roman"/>
          <w:sz w:val="24"/>
          <w:szCs w:val="24"/>
        </w:rPr>
        <w:br/>
      </w:r>
      <w:r w:rsidR="009765B5" w:rsidRPr="000F4789">
        <w:rPr>
          <w:rFonts w:ascii="Times New Roman" w:hAnsi="Times New Roman"/>
          <w:sz w:val="24"/>
          <w:szCs w:val="24"/>
        </w:rPr>
        <w:t xml:space="preserve">                                               </w:t>
      </w:r>
      <w:r w:rsidR="0080741B" w:rsidRPr="000F4789">
        <w:rPr>
          <w:rFonts w:ascii="Times New Roman" w:hAnsi="Times New Roman"/>
          <w:sz w:val="24"/>
          <w:szCs w:val="24"/>
        </w:rPr>
        <w:t>Armed Security Officer</w:t>
      </w:r>
      <w:r w:rsidR="000F4789" w:rsidRPr="000F4789">
        <w:rPr>
          <w:rFonts w:ascii="Times New Roman" w:hAnsi="Times New Roman"/>
          <w:sz w:val="24"/>
          <w:szCs w:val="24"/>
        </w:rPr>
        <w:t xml:space="preserve"> – Centrally Deployed</w:t>
      </w:r>
    </w:p>
    <w:p w14:paraId="62E71B08" w14:textId="77777777" w:rsidR="00635FEC" w:rsidRPr="004D001D" w:rsidRDefault="00635FEC" w:rsidP="00635FEC">
      <w:pPr>
        <w:pStyle w:val="Subtitle"/>
        <w:rPr>
          <w:sz w:val="22"/>
          <w:szCs w:val="22"/>
        </w:rPr>
      </w:pPr>
    </w:p>
    <w:p w14:paraId="5704FFA3" w14:textId="4F7F178F" w:rsidR="00635FEC" w:rsidRPr="00EB5509" w:rsidRDefault="00635FEC" w:rsidP="00635FEC">
      <w:pPr>
        <w:tabs>
          <w:tab w:val="left" w:pos="1440"/>
          <w:tab w:val="left" w:pos="6120"/>
          <w:tab w:val="left" w:pos="8100"/>
        </w:tabs>
        <w:spacing w:after="160"/>
        <w:ind w:right="-180"/>
        <w:rPr>
          <w:bCs/>
          <w:i/>
          <w:iCs/>
          <w:sz w:val="22"/>
          <w:szCs w:val="22"/>
        </w:rPr>
      </w:pPr>
      <w:r w:rsidRPr="00EB5509">
        <w:rPr>
          <w:b/>
          <w:sz w:val="22"/>
          <w:szCs w:val="22"/>
        </w:rPr>
        <w:t>JOB TITLE:</w:t>
      </w:r>
      <w:r w:rsidRPr="00EB5509">
        <w:rPr>
          <w:b/>
          <w:sz w:val="22"/>
          <w:szCs w:val="22"/>
        </w:rPr>
        <w:tab/>
        <w:t xml:space="preserve"> </w:t>
      </w:r>
      <w:r w:rsidR="0080741B">
        <w:rPr>
          <w:sz w:val="22"/>
          <w:szCs w:val="22"/>
        </w:rPr>
        <w:t>Armed Security Officer</w:t>
      </w:r>
      <w:r w:rsidR="000F4789">
        <w:rPr>
          <w:sz w:val="22"/>
          <w:szCs w:val="22"/>
        </w:rPr>
        <w:t xml:space="preserve"> – Centrally Deployed</w:t>
      </w:r>
      <w:r w:rsidRPr="00EB5509">
        <w:rPr>
          <w:sz w:val="22"/>
          <w:szCs w:val="22"/>
        </w:rPr>
        <w:t xml:space="preserve">        </w:t>
      </w:r>
      <w:r w:rsidRPr="00EB5509">
        <w:rPr>
          <w:b/>
          <w:sz w:val="22"/>
          <w:szCs w:val="22"/>
        </w:rPr>
        <w:t xml:space="preserve">WAGE/HOUR STATUS:  </w:t>
      </w:r>
      <w:r w:rsidRPr="00EB5509">
        <w:rPr>
          <w:sz w:val="22"/>
          <w:szCs w:val="22"/>
        </w:rPr>
        <w:t>Non</w:t>
      </w:r>
      <w:r w:rsidRPr="00EB5509">
        <w:rPr>
          <w:b/>
          <w:sz w:val="22"/>
          <w:szCs w:val="22"/>
        </w:rPr>
        <w:t>-</w:t>
      </w:r>
      <w:r w:rsidRPr="00EB5509">
        <w:rPr>
          <w:bCs/>
          <w:sz w:val="22"/>
          <w:szCs w:val="22"/>
        </w:rPr>
        <w:t>Exempt</w:t>
      </w:r>
    </w:p>
    <w:p w14:paraId="75CFE21C" w14:textId="297BA23C" w:rsidR="002A3E25" w:rsidRDefault="00635FEC" w:rsidP="00635FEC">
      <w:pPr>
        <w:pStyle w:val="Header"/>
        <w:tabs>
          <w:tab w:val="clear" w:pos="4320"/>
          <w:tab w:val="left" w:pos="1440"/>
          <w:tab w:val="left" w:pos="6120"/>
          <w:tab w:val="left" w:pos="8100"/>
        </w:tabs>
        <w:spacing w:after="160"/>
        <w:rPr>
          <w:sz w:val="22"/>
        </w:rPr>
      </w:pPr>
      <w:r w:rsidRPr="00EB5509">
        <w:rPr>
          <w:b/>
          <w:sz w:val="22"/>
          <w:szCs w:val="22"/>
        </w:rPr>
        <w:t xml:space="preserve">REPORTS TO:  </w:t>
      </w:r>
      <w:r w:rsidR="0080741B">
        <w:rPr>
          <w:sz w:val="22"/>
          <w:szCs w:val="22"/>
        </w:rPr>
        <w:t>Director of Safety &amp; Security</w:t>
      </w:r>
      <w:r>
        <w:rPr>
          <w:sz w:val="22"/>
          <w:szCs w:val="22"/>
        </w:rPr>
        <w:t xml:space="preserve">            </w:t>
      </w:r>
      <w:r w:rsidR="000F4789">
        <w:rPr>
          <w:sz w:val="22"/>
          <w:szCs w:val="22"/>
        </w:rPr>
        <w:t xml:space="preserve">                    </w:t>
      </w:r>
      <w:r>
        <w:rPr>
          <w:sz w:val="22"/>
          <w:szCs w:val="22"/>
        </w:rPr>
        <w:t xml:space="preserve"> </w:t>
      </w:r>
      <w:r w:rsidRPr="00635FEC">
        <w:rPr>
          <w:b/>
          <w:sz w:val="22"/>
          <w:szCs w:val="22"/>
        </w:rPr>
        <w:t>P</w:t>
      </w:r>
      <w:r w:rsidRPr="00EB5509">
        <w:rPr>
          <w:b/>
          <w:sz w:val="22"/>
          <w:szCs w:val="22"/>
        </w:rPr>
        <w:t xml:space="preserve">AY GRADE:  </w:t>
      </w:r>
      <w:r w:rsidR="001B7E9A" w:rsidRPr="00E12734">
        <w:rPr>
          <w:sz w:val="22"/>
          <w:szCs w:val="22"/>
        </w:rPr>
        <w:t>AUX 10</w:t>
      </w:r>
      <w:r w:rsidR="0080741B" w:rsidRPr="00E12734">
        <w:rPr>
          <w:b/>
          <w:sz w:val="22"/>
          <w:szCs w:val="22"/>
        </w:rPr>
        <w:t xml:space="preserve"> </w:t>
      </w:r>
      <w:r w:rsidR="0080741B">
        <w:rPr>
          <w:b/>
          <w:sz w:val="22"/>
          <w:szCs w:val="22"/>
        </w:rPr>
        <w:t xml:space="preserve">- </w:t>
      </w:r>
      <w:r>
        <w:rPr>
          <w:sz w:val="22"/>
          <w:szCs w:val="22"/>
        </w:rPr>
        <w:t>1</w:t>
      </w:r>
      <w:r w:rsidR="0080741B">
        <w:rPr>
          <w:sz w:val="22"/>
          <w:szCs w:val="22"/>
        </w:rPr>
        <w:t>87</w:t>
      </w:r>
      <w:r w:rsidRPr="00EB5509">
        <w:rPr>
          <w:sz w:val="22"/>
          <w:szCs w:val="22"/>
        </w:rPr>
        <w:t xml:space="preserve"> Days</w:t>
      </w:r>
      <w:r w:rsidRPr="00EB5509">
        <w:rPr>
          <w:b/>
          <w:sz w:val="22"/>
          <w:szCs w:val="22"/>
        </w:rPr>
        <w:t xml:space="preserve"> </w:t>
      </w:r>
      <w:r>
        <w:rPr>
          <w:b/>
          <w:sz w:val="22"/>
          <w:szCs w:val="22"/>
        </w:rPr>
        <w:br/>
      </w:r>
      <w:r w:rsidRPr="00EB5509">
        <w:rPr>
          <w:b/>
          <w:sz w:val="22"/>
          <w:szCs w:val="22"/>
        </w:rPr>
        <w:t xml:space="preserve">                                                                                        </w:t>
      </w:r>
      <w:r w:rsidRPr="00EB5509">
        <w:rPr>
          <w:sz w:val="22"/>
          <w:szCs w:val="22"/>
        </w:rPr>
        <w:br/>
      </w:r>
      <w:r w:rsidRPr="00860BDF">
        <w:rPr>
          <w:b/>
          <w:sz w:val="22"/>
          <w:szCs w:val="22"/>
        </w:rPr>
        <w:t xml:space="preserve">SCHOOL:  </w:t>
      </w:r>
      <w:r w:rsidR="00050B6D" w:rsidRPr="00860BDF">
        <w:rPr>
          <w:sz w:val="22"/>
          <w:szCs w:val="22"/>
        </w:rPr>
        <w:t>Administration – Safety and Security</w:t>
      </w:r>
      <w:r>
        <w:rPr>
          <w:sz w:val="22"/>
          <w:szCs w:val="22"/>
        </w:rPr>
        <w:t xml:space="preserve">         </w:t>
      </w:r>
      <w:r w:rsidR="000F4789">
        <w:rPr>
          <w:sz w:val="22"/>
          <w:szCs w:val="22"/>
        </w:rPr>
        <w:t xml:space="preserve">                    </w:t>
      </w:r>
      <w:r w:rsidRPr="00EB5509">
        <w:rPr>
          <w:b/>
          <w:sz w:val="22"/>
          <w:szCs w:val="22"/>
        </w:rPr>
        <w:t>DATE REVISED</w:t>
      </w:r>
      <w:r w:rsidRPr="00EB5509">
        <w:rPr>
          <w:sz w:val="22"/>
          <w:szCs w:val="22"/>
        </w:rPr>
        <w:t xml:space="preserve">:  </w:t>
      </w:r>
      <w:r w:rsidR="000F4789">
        <w:rPr>
          <w:sz w:val="22"/>
          <w:szCs w:val="22"/>
        </w:rPr>
        <w:t>9/3/2026</w:t>
      </w:r>
    </w:p>
    <w:p w14:paraId="43223A77" w14:textId="77777777" w:rsidR="006F2148" w:rsidRPr="00635FEC" w:rsidRDefault="003C7CA7" w:rsidP="00635FEC">
      <w:pPr>
        <w:pStyle w:val="Heading1"/>
        <w:pBdr>
          <w:top w:val="double" w:sz="4" w:space="1" w:color="auto"/>
        </w:pBdr>
        <w:rPr>
          <w:rFonts w:ascii="Times New Roman" w:hAnsi="Times New Roman"/>
          <w:b w:val="0"/>
        </w:rPr>
      </w:pPr>
      <w:r>
        <w:br/>
      </w:r>
      <w:r w:rsidR="00635FEC" w:rsidRPr="009765B5">
        <w:rPr>
          <w:rFonts w:ascii="Times New Roman" w:hAnsi="Times New Roman"/>
        </w:rPr>
        <w:t>PRIMARY PURPOSE</w:t>
      </w:r>
      <w:r w:rsidR="002A3E25">
        <w:t>:</w:t>
      </w:r>
      <w:r w:rsidR="00635FEC">
        <w:t xml:space="preserve">  </w:t>
      </w:r>
      <w:r w:rsidR="002A3E25" w:rsidRPr="00635FEC">
        <w:rPr>
          <w:rFonts w:ascii="Times New Roman" w:hAnsi="Times New Roman"/>
          <w:b w:val="0"/>
        </w:rPr>
        <w:t xml:space="preserve">Under general supervision, </w:t>
      </w:r>
      <w:r w:rsidR="006F2148" w:rsidRPr="00635FEC">
        <w:rPr>
          <w:rFonts w:ascii="Times New Roman" w:hAnsi="Times New Roman"/>
          <w:b w:val="0"/>
        </w:rPr>
        <w:t xml:space="preserve">provide security and protection for students, </w:t>
      </w:r>
      <w:r w:rsidR="00666AB7" w:rsidRPr="00635FEC">
        <w:rPr>
          <w:rFonts w:ascii="Times New Roman" w:hAnsi="Times New Roman"/>
          <w:b w:val="0"/>
        </w:rPr>
        <w:t>staff</w:t>
      </w:r>
      <w:r w:rsidR="009765B5">
        <w:rPr>
          <w:rFonts w:ascii="Times New Roman" w:hAnsi="Times New Roman"/>
          <w:b w:val="0"/>
        </w:rPr>
        <w:t>,</w:t>
      </w:r>
      <w:r w:rsidR="00514439">
        <w:rPr>
          <w:rFonts w:ascii="Times New Roman" w:hAnsi="Times New Roman"/>
          <w:b w:val="0"/>
        </w:rPr>
        <w:t xml:space="preserve"> and visitors</w:t>
      </w:r>
      <w:r w:rsidR="006F2148" w:rsidRPr="00635FEC">
        <w:rPr>
          <w:rFonts w:ascii="Times New Roman" w:hAnsi="Times New Roman"/>
          <w:b w:val="0"/>
        </w:rPr>
        <w:t xml:space="preserve">. </w:t>
      </w:r>
    </w:p>
    <w:p w14:paraId="1329CF75" w14:textId="77777777" w:rsidR="006F2148" w:rsidRPr="00635FEC" w:rsidRDefault="00635FEC" w:rsidP="006F2148">
      <w:pPr>
        <w:pStyle w:val="Heading1"/>
        <w:rPr>
          <w:rFonts w:ascii="Times New Roman" w:hAnsi="Times New Roman"/>
          <w:b w:val="0"/>
        </w:rPr>
      </w:pPr>
      <w:r w:rsidRPr="00635FEC">
        <w:rPr>
          <w:rFonts w:ascii="Times New Roman" w:hAnsi="Times New Roman"/>
        </w:rPr>
        <w:t>QUALIFICATIONS</w:t>
      </w:r>
      <w:r w:rsidR="002A3E25" w:rsidRPr="00635FEC">
        <w:rPr>
          <w:rFonts w:ascii="Times New Roman" w:hAnsi="Times New Roman"/>
          <w:b w:val="0"/>
        </w:rPr>
        <w:t>:</w:t>
      </w:r>
    </w:p>
    <w:p w14:paraId="46088861" w14:textId="0249E4B4" w:rsidR="002A3E25" w:rsidRDefault="0080741B" w:rsidP="00B96CA7">
      <w:pPr>
        <w:pStyle w:val="Heading2Indent"/>
        <w:ind w:left="540"/>
      </w:pPr>
      <w:r>
        <w:t>Required</w:t>
      </w:r>
      <w:r w:rsidR="00451282">
        <w:t>:</w:t>
      </w:r>
    </w:p>
    <w:p w14:paraId="5064D903" w14:textId="77777777" w:rsidR="002A3E25" w:rsidRDefault="002A3E25" w:rsidP="00B96CA7">
      <w:pPr>
        <w:pStyle w:val="BodyTextIndent"/>
        <w:ind w:left="540"/>
      </w:pPr>
      <w:r>
        <w:t>High School Diploma or GED</w:t>
      </w:r>
    </w:p>
    <w:p w14:paraId="47E637E2" w14:textId="77777777" w:rsidR="000871BD" w:rsidRDefault="000871BD" w:rsidP="00B96CA7">
      <w:pPr>
        <w:pStyle w:val="BodyTextHanging"/>
        <w:ind w:left="540" w:firstLine="0"/>
      </w:pPr>
      <w:r>
        <w:t>Clear and valid Texas driver’s license</w:t>
      </w:r>
    </w:p>
    <w:p w14:paraId="65FAB33D" w14:textId="77777777" w:rsidR="0080741B" w:rsidRDefault="0080741B" w:rsidP="00B96CA7">
      <w:pPr>
        <w:pStyle w:val="BodyTextHanging"/>
        <w:ind w:left="540" w:firstLine="0"/>
      </w:pPr>
      <w:r>
        <w:t>Texas DPS issued valid License to Carry</w:t>
      </w:r>
    </w:p>
    <w:p w14:paraId="5DBB18B4" w14:textId="3636E9A0" w:rsidR="003B1684" w:rsidRDefault="003B1684" w:rsidP="00B96CA7">
      <w:pPr>
        <w:pStyle w:val="BodyTextHanging"/>
        <w:ind w:left="540" w:firstLine="0"/>
      </w:pPr>
      <w:r>
        <w:t xml:space="preserve">Pass </w:t>
      </w:r>
      <w:r w:rsidR="004919CA">
        <w:t>a</w:t>
      </w:r>
      <w:r w:rsidR="00A4732B">
        <w:t>n extensive criminal history background check</w:t>
      </w:r>
    </w:p>
    <w:p w14:paraId="73AD7E22" w14:textId="0E9F8BE0" w:rsidR="00860BDF" w:rsidRDefault="00860BDF" w:rsidP="00B96CA7">
      <w:pPr>
        <w:pStyle w:val="BodyTextHanging"/>
        <w:ind w:left="540" w:firstLine="0"/>
      </w:pPr>
      <w:r>
        <w:t>Must be able to work varying school hours and schedule based on needs of the district</w:t>
      </w:r>
    </w:p>
    <w:p w14:paraId="19C5CEF1" w14:textId="18CA8CA1" w:rsidR="00860BDF" w:rsidRDefault="00860BDF" w:rsidP="00B96CA7">
      <w:pPr>
        <w:pStyle w:val="BodyTextHanging"/>
        <w:ind w:left="540" w:firstLine="0"/>
      </w:pPr>
      <w:r>
        <w:t>Must have reliable transportation – this position will require travel between district campuses/facilities</w:t>
      </w:r>
    </w:p>
    <w:p w14:paraId="6DAFA0A8" w14:textId="77777777" w:rsidR="0080741B" w:rsidRDefault="0080741B" w:rsidP="00B96CA7">
      <w:pPr>
        <w:pStyle w:val="BodyTextHanging"/>
        <w:ind w:left="540" w:firstLine="0"/>
      </w:pPr>
    </w:p>
    <w:p w14:paraId="05B3431F" w14:textId="77777777" w:rsidR="002A3E25" w:rsidRDefault="002A3E25" w:rsidP="00B96CA7">
      <w:pPr>
        <w:pStyle w:val="Heading2Indent"/>
        <w:ind w:left="540"/>
      </w:pPr>
      <w:r>
        <w:t>Special Knowledge/Skills:</w:t>
      </w:r>
    </w:p>
    <w:p w14:paraId="4922B9ED" w14:textId="77777777" w:rsidR="002A3E25" w:rsidRDefault="002A3E25" w:rsidP="00B96CA7">
      <w:pPr>
        <w:pStyle w:val="BodyTextIndent"/>
        <w:ind w:left="540"/>
      </w:pPr>
      <w:r>
        <w:t xml:space="preserve">Ability to </w:t>
      </w:r>
      <w:r w:rsidR="00782FCA">
        <w:t>clearly and accurately record</w:t>
      </w:r>
      <w:r>
        <w:t xml:space="preserve"> information</w:t>
      </w:r>
    </w:p>
    <w:p w14:paraId="5443A5BE" w14:textId="77777777" w:rsidR="002A3E25" w:rsidRDefault="002A3E25" w:rsidP="00B96CA7">
      <w:pPr>
        <w:pStyle w:val="BodyTextIndent"/>
        <w:ind w:left="540"/>
      </w:pPr>
      <w:r>
        <w:t>Ability to follow verbal and written instructions</w:t>
      </w:r>
    </w:p>
    <w:p w14:paraId="423A5266" w14:textId="77777777" w:rsidR="002A3E25" w:rsidRDefault="002A3E25" w:rsidP="00B96CA7">
      <w:pPr>
        <w:pStyle w:val="BodyTextIndent"/>
        <w:ind w:left="540"/>
      </w:pPr>
      <w:r>
        <w:t xml:space="preserve">Ability to work effectively with </w:t>
      </w:r>
      <w:r w:rsidR="00666AB7">
        <w:t xml:space="preserve">youths and adults </w:t>
      </w:r>
    </w:p>
    <w:p w14:paraId="5277EDDE" w14:textId="77777777" w:rsidR="002A3E25" w:rsidRDefault="002A3E25" w:rsidP="00B96CA7">
      <w:pPr>
        <w:pStyle w:val="BodyTextHanging"/>
        <w:ind w:left="540" w:firstLine="0"/>
      </w:pPr>
      <w:r>
        <w:t>Abi</w:t>
      </w:r>
      <w:r w:rsidR="00514439">
        <w:t xml:space="preserve">lity to communicate effectively in writing, </w:t>
      </w:r>
      <w:r w:rsidR="00A934FC">
        <w:t xml:space="preserve">orally, and </w:t>
      </w:r>
      <w:r w:rsidR="00514439">
        <w:t>via two-way radio</w:t>
      </w:r>
    </w:p>
    <w:p w14:paraId="5DED3D2E" w14:textId="77777777" w:rsidR="00514439" w:rsidRDefault="00514439" w:rsidP="00B96CA7">
      <w:pPr>
        <w:pStyle w:val="BodyTextHanging"/>
        <w:ind w:left="540" w:firstLine="0"/>
      </w:pPr>
      <w:r>
        <w:t>Ability to follow prescribed procedures and policies</w:t>
      </w:r>
    </w:p>
    <w:p w14:paraId="7150FE40" w14:textId="77777777" w:rsidR="0080741B" w:rsidRDefault="0080741B" w:rsidP="00B96CA7">
      <w:pPr>
        <w:pStyle w:val="BodyTextHanging"/>
        <w:ind w:left="540" w:firstLine="0"/>
      </w:pPr>
      <w:r>
        <w:t>Knowledge of security measures and safety protocols</w:t>
      </w:r>
    </w:p>
    <w:p w14:paraId="4B36D6B5" w14:textId="77777777" w:rsidR="0080741B" w:rsidRDefault="0080741B" w:rsidP="00B96CA7">
      <w:pPr>
        <w:pStyle w:val="BodyTextHanging"/>
        <w:ind w:left="540" w:firstLine="0"/>
      </w:pPr>
      <w:r>
        <w:t>Ability to stay calm and react appropriately in unusual or emergency situations</w:t>
      </w:r>
    </w:p>
    <w:p w14:paraId="11D7C888" w14:textId="77777777" w:rsidR="0080741B" w:rsidRDefault="0080741B" w:rsidP="00B96CA7">
      <w:pPr>
        <w:pStyle w:val="BodyTextHanging"/>
        <w:ind w:left="540" w:firstLine="0"/>
      </w:pPr>
      <w:r>
        <w:t xml:space="preserve">Ability to </w:t>
      </w:r>
      <w:r w:rsidR="00B224C7" w:rsidRPr="00E12734">
        <w:t>de-escalate</w:t>
      </w:r>
      <w:r w:rsidR="00B224C7">
        <w:rPr>
          <w:color w:val="FF0000"/>
        </w:rPr>
        <w:t xml:space="preserve"> </w:t>
      </w:r>
      <w:r>
        <w:t>situations calmly and with authority</w:t>
      </w:r>
    </w:p>
    <w:p w14:paraId="1E34B6AA" w14:textId="77777777" w:rsidR="0080741B" w:rsidRDefault="0080741B" w:rsidP="00B96CA7">
      <w:pPr>
        <w:pStyle w:val="BodyTextHanging"/>
        <w:ind w:left="540" w:firstLine="0"/>
      </w:pPr>
      <w:r>
        <w:t>Ability to think clearly and act quickly</w:t>
      </w:r>
    </w:p>
    <w:p w14:paraId="67506681" w14:textId="77777777" w:rsidR="0080741B" w:rsidRDefault="0080741B" w:rsidP="00B96CA7">
      <w:pPr>
        <w:pStyle w:val="BodyTextHanging"/>
        <w:ind w:left="540" w:firstLine="0"/>
      </w:pPr>
      <w:r>
        <w:t xml:space="preserve">Ability to </w:t>
      </w:r>
      <w:r w:rsidR="008F5B9D">
        <w:t xml:space="preserve">effectively communicate </w:t>
      </w:r>
      <w:r>
        <w:t xml:space="preserve">with parents and the general public </w:t>
      </w:r>
    </w:p>
    <w:p w14:paraId="12795F66" w14:textId="77777777" w:rsidR="002A3E25" w:rsidRDefault="002A3E25">
      <w:pPr>
        <w:pStyle w:val="BodyTextIndent"/>
      </w:pPr>
    </w:p>
    <w:p w14:paraId="554D7B2F" w14:textId="77777777" w:rsidR="002A3E25" w:rsidRDefault="008F5B9D" w:rsidP="00B96CA7">
      <w:pPr>
        <w:pStyle w:val="Heading2Indent"/>
        <w:ind w:left="540"/>
      </w:pPr>
      <w:r>
        <w:t xml:space="preserve">Preferred </w:t>
      </w:r>
      <w:r w:rsidR="002A3E25">
        <w:t>Experience:</w:t>
      </w:r>
    </w:p>
    <w:p w14:paraId="187B9D95" w14:textId="77777777" w:rsidR="00783BC8" w:rsidRDefault="00783BC8" w:rsidP="00783BC8">
      <w:pPr>
        <w:pStyle w:val="BodyTextHanging"/>
        <w:ind w:left="540" w:firstLine="0"/>
      </w:pPr>
      <w:r>
        <w:t xml:space="preserve">Minimum of two (2) years of experience working in security </w:t>
      </w:r>
      <w:r w:rsidRPr="00E12734">
        <w:t>or law enforcement.</w:t>
      </w:r>
    </w:p>
    <w:p w14:paraId="595918FF" w14:textId="77777777" w:rsidR="009765B5" w:rsidRDefault="009765B5" w:rsidP="009765B5">
      <w:pPr>
        <w:pStyle w:val="BodyTextHanging"/>
        <w:ind w:left="540" w:firstLine="0"/>
      </w:pPr>
      <w:r>
        <w:t>Minimum of two (2) years of experience working in the security and education industry preferred</w:t>
      </w:r>
      <w:r w:rsidR="008F5B9D">
        <w:t xml:space="preserve"> (i.e. Campus Law Enforcement Officer, School Resource Officer)</w:t>
      </w:r>
    </w:p>
    <w:p w14:paraId="4A20CD7F" w14:textId="77777777" w:rsidR="00566016" w:rsidRDefault="009765B5" w:rsidP="009765B5">
      <w:pPr>
        <w:pStyle w:val="BodyTextIndent"/>
        <w:ind w:left="540"/>
      </w:pPr>
      <w:r>
        <w:t>Honorably Retired Peace Officer or Active Reserve Commission preferred</w:t>
      </w:r>
    </w:p>
    <w:p w14:paraId="67785953" w14:textId="77777777" w:rsidR="009A7433" w:rsidRDefault="009A7433" w:rsidP="009765B5">
      <w:pPr>
        <w:pStyle w:val="BodyTextIndent"/>
        <w:ind w:left="540"/>
      </w:pPr>
    </w:p>
    <w:p w14:paraId="0F07BD57" w14:textId="77777777" w:rsidR="002A3E25" w:rsidRDefault="00635FEC">
      <w:pPr>
        <w:pStyle w:val="Heading1"/>
      </w:pPr>
      <w:r>
        <w:t>MAJOR RESPONSIBILITIES AND DUTIES</w:t>
      </w:r>
      <w:r w:rsidR="002A3E25">
        <w:t>:</w:t>
      </w:r>
    </w:p>
    <w:p w14:paraId="36F77392" w14:textId="77777777" w:rsidR="009A7433" w:rsidRDefault="009A7433" w:rsidP="008F5B9D">
      <w:pPr>
        <w:pStyle w:val="Numberedduties"/>
        <w:numPr>
          <w:ilvl w:val="0"/>
          <w:numId w:val="11"/>
        </w:numPr>
      </w:pPr>
      <w:r>
        <w:t>Ability to safely an</w:t>
      </w:r>
      <w:r w:rsidR="00E12734">
        <w:t>d proficiently operate firearms</w:t>
      </w:r>
      <w:r>
        <w:t xml:space="preserve"> and wear body armor.</w:t>
      </w:r>
    </w:p>
    <w:p w14:paraId="4E196E06" w14:textId="77777777" w:rsidR="00AD28ED" w:rsidRPr="00AD28ED" w:rsidRDefault="00AD28ED" w:rsidP="00AD28ED">
      <w:pPr>
        <w:pStyle w:val="ListParagraph"/>
        <w:numPr>
          <w:ilvl w:val="0"/>
          <w:numId w:val="11"/>
        </w:numPr>
        <w:tabs>
          <w:tab w:val="num" w:pos="450"/>
        </w:tabs>
        <w:spacing w:line="240" w:lineRule="auto"/>
        <w:rPr>
          <w:rFonts w:ascii="Times New Roman" w:hAnsi="Times New Roman" w:cs="Times New Roman"/>
        </w:rPr>
      </w:pPr>
      <w:r w:rsidRPr="00AD28ED">
        <w:rPr>
          <w:rFonts w:ascii="Times New Roman" w:hAnsi="Times New Roman" w:cs="Times New Roman"/>
        </w:rPr>
        <w:t>Promote lawful behavior and protect the welfare of students, faculty and staff as a uniformed presence on campus.</w:t>
      </w:r>
    </w:p>
    <w:p w14:paraId="409EA8AF" w14:textId="77777777" w:rsidR="008F5B9D" w:rsidRDefault="00026ACC" w:rsidP="008F5B9D">
      <w:pPr>
        <w:pStyle w:val="Numberedduties"/>
        <w:numPr>
          <w:ilvl w:val="0"/>
          <w:numId w:val="11"/>
        </w:numPr>
      </w:pPr>
      <w:r>
        <w:t>Monitor</w:t>
      </w:r>
      <w:r w:rsidR="0025656B" w:rsidRPr="00181471">
        <w:t xml:space="preserve"> the </w:t>
      </w:r>
      <w:r w:rsidR="0083245D">
        <w:t xml:space="preserve">campus </w:t>
      </w:r>
      <w:r w:rsidR="0025656B" w:rsidRPr="00181471">
        <w:t xml:space="preserve">hallways to complete door checks and monitor the perimeter of the </w:t>
      </w:r>
      <w:r w:rsidR="0083245D">
        <w:t xml:space="preserve">building </w:t>
      </w:r>
      <w:r w:rsidR="0025656B" w:rsidRPr="00181471">
        <w:t xml:space="preserve">throughout the day to be certain the campus is secure. </w:t>
      </w:r>
    </w:p>
    <w:p w14:paraId="21BA0683" w14:textId="77777777" w:rsidR="00AD28ED" w:rsidRPr="00AD28ED" w:rsidRDefault="00AD28ED" w:rsidP="00AD28ED">
      <w:pPr>
        <w:pStyle w:val="ListParagraph"/>
        <w:numPr>
          <w:ilvl w:val="0"/>
          <w:numId w:val="11"/>
        </w:numPr>
        <w:tabs>
          <w:tab w:val="num" w:pos="450"/>
        </w:tabs>
        <w:spacing w:line="240" w:lineRule="auto"/>
        <w:rPr>
          <w:rFonts w:ascii="Times New Roman" w:hAnsi="Times New Roman" w:cs="Times New Roman"/>
        </w:rPr>
      </w:pPr>
      <w:r w:rsidRPr="00AD28ED">
        <w:rPr>
          <w:rFonts w:ascii="Times New Roman" w:hAnsi="Times New Roman" w:cs="Times New Roman"/>
        </w:rPr>
        <w:lastRenderedPageBreak/>
        <w:t>Remain alert for the presence of unauthorized persons; approach suspicious persons and/or notifies police as appropriate.</w:t>
      </w:r>
    </w:p>
    <w:p w14:paraId="78988742" w14:textId="77777777" w:rsidR="008F5B9D" w:rsidRDefault="008F5B9D" w:rsidP="008F5B9D">
      <w:pPr>
        <w:pStyle w:val="Numberedduties"/>
        <w:numPr>
          <w:ilvl w:val="0"/>
          <w:numId w:val="11"/>
        </w:numPr>
        <w:tabs>
          <w:tab w:val="clear" w:pos="5040"/>
        </w:tabs>
      </w:pPr>
      <w:r>
        <w:t>E</w:t>
      </w:r>
      <w:r w:rsidR="0025656B" w:rsidRPr="00181471">
        <w:t xml:space="preserve">nsure exterior and interior classroom doors are locked at all </w:t>
      </w:r>
      <w:r w:rsidR="009765B5">
        <w:t>times</w:t>
      </w:r>
      <w:r w:rsidR="0025656B" w:rsidRPr="00181471">
        <w:t>.</w:t>
      </w:r>
    </w:p>
    <w:p w14:paraId="0E89ED9C" w14:textId="77777777" w:rsidR="0025656B" w:rsidRPr="00181471" w:rsidRDefault="0025656B" w:rsidP="008F5B9D">
      <w:pPr>
        <w:pStyle w:val="Numberedduties"/>
        <w:numPr>
          <w:ilvl w:val="0"/>
          <w:numId w:val="11"/>
        </w:numPr>
      </w:pPr>
      <w:r w:rsidRPr="00181471">
        <w:t xml:space="preserve">Complete weekly exterior door audits. </w:t>
      </w:r>
    </w:p>
    <w:p w14:paraId="5C6D2C3F" w14:textId="77777777" w:rsidR="0025656B" w:rsidRPr="00181471" w:rsidRDefault="0025656B" w:rsidP="008F5B9D">
      <w:pPr>
        <w:pStyle w:val="Numberedduties"/>
        <w:numPr>
          <w:ilvl w:val="0"/>
          <w:numId w:val="11"/>
        </w:numPr>
      </w:pPr>
      <w:r w:rsidRPr="00181471">
        <w:t xml:space="preserve">Inform campus administrators of </w:t>
      </w:r>
      <w:r w:rsidR="00010347" w:rsidRPr="00E12734">
        <w:t>any</w:t>
      </w:r>
      <w:r w:rsidR="00010347">
        <w:rPr>
          <w:color w:val="FF0000"/>
        </w:rPr>
        <w:t xml:space="preserve"> </w:t>
      </w:r>
      <w:r w:rsidRPr="00181471">
        <w:t xml:space="preserve">malfunctioning </w:t>
      </w:r>
      <w:r w:rsidR="0083245D">
        <w:t xml:space="preserve">cameras, </w:t>
      </w:r>
      <w:r w:rsidRPr="00181471">
        <w:t>doors, locks, gates, windows, etc. that require the submission of a work order to repair.</w:t>
      </w:r>
      <w:r w:rsidR="00010347">
        <w:t xml:space="preserve">  </w:t>
      </w:r>
      <w:r w:rsidR="00010347" w:rsidRPr="00E12734">
        <w:t>Ensure repair in a timely manner.</w:t>
      </w:r>
      <w:r w:rsidRPr="00E12734">
        <w:t xml:space="preserve"> </w:t>
      </w:r>
    </w:p>
    <w:p w14:paraId="63475E07" w14:textId="77777777" w:rsidR="0025656B" w:rsidRPr="00181471" w:rsidRDefault="0025656B" w:rsidP="008F5B9D">
      <w:pPr>
        <w:pStyle w:val="Numberedduties"/>
        <w:numPr>
          <w:ilvl w:val="0"/>
          <w:numId w:val="11"/>
        </w:numPr>
      </w:pPr>
      <w:r w:rsidRPr="00181471">
        <w:t xml:space="preserve">Assist with campus safety drills (i.e. hold, secure, lockdown, evacuate, shelter). </w:t>
      </w:r>
    </w:p>
    <w:p w14:paraId="43EF1706" w14:textId="77777777" w:rsidR="0083245D" w:rsidRPr="00181471" w:rsidRDefault="0083245D" w:rsidP="008F5B9D">
      <w:pPr>
        <w:pStyle w:val="Numberedduties"/>
        <w:numPr>
          <w:ilvl w:val="0"/>
          <w:numId w:val="11"/>
        </w:numPr>
      </w:pPr>
      <w:r w:rsidRPr="00181471">
        <w:t xml:space="preserve">Notify </w:t>
      </w:r>
      <w:r w:rsidR="009765B5">
        <w:t xml:space="preserve">the </w:t>
      </w:r>
      <w:r w:rsidRPr="00181471">
        <w:t>police, fire department, or other appropriate authorit</w:t>
      </w:r>
      <w:r>
        <w:t xml:space="preserve">ies </w:t>
      </w:r>
      <w:r w:rsidRPr="00181471">
        <w:t>of any situation requiring immediate attention.</w:t>
      </w:r>
    </w:p>
    <w:p w14:paraId="46530AE9" w14:textId="77777777" w:rsidR="0025656B" w:rsidRDefault="0025656B" w:rsidP="008F5B9D">
      <w:pPr>
        <w:pStyle w:val="Numberedduties"/>
        <w:numPr>
          <w:ilvl w:val="0"/>
          <w:numId w:val="11"/>
        </w:numPr>
      </w:pPr>
      <w:r w:rsidRPr="00181471">
        <w:t>Assist law enforcement personnel as needed.</w:t>
      </w:r>
    </w:p>
    <w:p w14:paraId="7AD65C4A" w14:textId="245DCACB" w:rsidR="004F36A0" w:rsidRDefault="0025656B" w:rsidP="004F36A0">
      <w:pPr>
        <w:pStyle w:val="Numberedduties"/>
        <w:numPr>
          <w:ilvl w:val="0"/>
          <w:numId w:val="11"/>
        </w:numPr>
        <w:tabs>
          <w:tab w:val="clear" w:pos="5040"/>
        </w:tabs>
        <w:spacing w:after="120"/>
      </w:pPr>
      <w:r w:rsidRPr="00181471">
        <w:t>Perform oth</w:t>
      </w:r>
      <w:r w:rsidR="00AD28ED">
        <w:t>er tasks and duties as assigned by the Director of Safety and Security and/or the Chief Student Services Officer.</w:t>
      </w:r>
    </w:p>
    <w:p w14:paraId="0114A3F1" w14:textId="2533D1EF" w:rsidR="000F4789" w:rsidRPr="000F4789" w:rsidRDefault="000F4789" w:rsidP="004F36A0">
      <w:pPr>
        <w:pStyle w:val="Numberedduties"/>
        <w:numPr>
          <w:ilvl w:val="0"/>
          <w:numId w:val="11"/>
        </w:numPr>
        <w:tabs>
          <w:tab w:val="clear" w:pos="5040"/>
        </w:tabs>
        <w:spacing w:after="120"/>
      </w:pPr>
      <w:r w:rsidRPr="000F4789">
        <w:t>Provide other duties and responsibilities as assigned.</w:t>
      </w:r>
    </w:p>
    <w:p w14:paraId="0C9F864F" w14:textId="77777777" w:rsidR="00782FCA" w:rsidRPr="00635FEC" w:rsidRDefault="002A3E25" w:rsidP="00635FEC">
      <w:pPr>
        <w:pStyle w:val="Heading1"/>
        <w:spacing w:after="120"/>
        <w:rPr>
          <w:rFonts w:ascii="Times New Roman" w:hAnsi="Times New Roman"/>
          <w:b w:val="0"/>
        </w:rPr>
      </w:pPr>
      <w:r w:rsidRPr="000F4789">
        <w:t>Supervisory Responsibilities:</w:t>
      </w:r>
      <w:r w:rsidR="00635FEC" w:rsidRPr="000F4789">
        <w:t xml:space="preserve">  </w:t>
      </w:r>
      <w:r w:rsidRPr="000F4789">
        <w:rPr>
          <w:rFonts w:ascii="Times New Roman" w:hAnsi="Times New Roman"/>
          <w:b w:val="0"/>
        </w:rPr>
        <w:t>None.</w:t>
      </w:r>
    </w:p>
    <w:p w14:paraId="5EF04F40" w14:textId="77777777" w:rsidR="00666AB7" w:rsidRPr="00782FCA" w:rsidRDefault="00666AB7" w:rsidP="00666AB7">
      <w:pPr>
        <w:pStyle w:val="BodyTextIndent"/>
        <w:ind w:left="540"/>
      </w:pPr>
    </w:p>
    <w:p w14:paraId="441D4030" w14:textId="77777777" w:rsidR="00782FCA" w:rsidRDefault="00782FCA" w:rsidP="00782FCA">
      <w:pPr>
        <w:pStyle w:val="Heading1"/>
        <w:spacing w:before="0"/>
      </w:pPr>
      <w:r>
        <w:t>Mental Demands/Physical Demands/Environmental Factors:</w:t>
      </w:r>
    </w:p>
    <w:p w14:paraId="31344788" w14:textId="77777777" w:rsidR="00782FCA" w:rsidRPr="00317C5D" w:rsidRDefault="00782FCA" w:rsidP="00CF061C">
      <w:pPr>
        <w:pStyle w:val="BodyTextIndent"/>
        <w:tabs>
          <w:tab w:val="left" w:pos="0"/>
        </w:tabs>
        <w:spacing w:after="120"/>
        <w:ind w:left="0"/>
        <w:rPr>
          <w:color w:val="FF0000"/>
        </w:rPr>
      </w:pPr>
      <w:r w:rsidRPr="001240BD">
        <w:rPr>
          <w:b/>
        </w:rPr>
        <w:t>Tools/Equipment Used:</w:t>
      </w:r>
      <w:r>
        <w:rPr>
          <w:b/>
        </w:rPr>
        <w:t xml:space="preserve"> </w:t>
      </w:r>
      <w:r w:rsidR="00010347">
        <w:t>T</w:t>
      </w:r>
      <w:r>
        <w:t>wo-way radio, alarm system and other security equipment, fire extinguisher, and s</w:t>
      </w:r>
      <w:r w:rsidRPr="00020A34">
        <w:t>tandard office equipment</w:t>
      </w:r>
      <w:r>
        <w:t xml:space="preserve"> including computer and peripherals</w:t>
      </w:r>
      <w:r w:rsidR="00317C5D" w:rsidRPr="00AD28ED">
        <w:t>, ability to safely and proficiently operate firearms, and wear body armor.</w:t>
      </w:r>
    </w:p>
    <w:p w14:paraId="3DA8FAEE" w14:textId="77777777" w:rsidR="00782FCA" w:rsidRPr="00CF061C" w:rsidRDefault="00CF061C" w:rsidP="00CF061C">
      <w:pPr>
        <w:pStyle w:val="BodyTextIndent"/>
        <w:tabs>
          <w:tab w:val="left" w:pos="0"/>
        </w:tabs>
        <w:spacing w:after="120"/>
        <w:ind w:left="0"/>
      </w:pPr>
      <w:r>
        <w:rPr>
          <w:b/>
        </w:rPr>
        <w:t xml:space="preserve">Posture: </w:t>
      </w:r>
      <w:r w:rsidR="00782FCA" w:rsidRPr="00CF061C">
        <w:t>Prolonged sitting and standing</w:t>
      </w:r>
    </w:p>
    <w:p w14:paraId="16AF6417" w14:textId="77777777" w:rsidR="00782FCA" w:rsidRPr="00CF061C" w:rsidRDefault="00CF061C" w:rsidP="00CF061C">
      <w:pPr>
        <w:pStyle w:val="BodyTextIndent"/>
        <w:tabs>
          <w:tab w:val="left" w:pos="0"/>
        </w:tabs>
        <w:spacing w:after="120"/>
        <w:ind w:left="0"/>
      </w:pPr>
      <w:r>
        <w:rPr>
          <w:b/>
        </w:rPr>
        <w:t xml:space="preserve">Motion: </w:t>
      </w:r>
      <w:r w:rsidR="00782FCA" w:rsidRPr="00CF061C">
        <w:t xml:space="preserve">Strenuous walking and climbing stairs; occasional </w:t>
      </w:r>
      <w:r w:rsidR="00FB79E4" w:rsidRPr="00CF061C">
        <w:t xml:space="preserve">keyboarding and use of </w:t>
      </w:r>
      <w:r w:rsidR="009765B5">
        <w:t xml:space="preserve">a </w:t>
      </w:r>
      <w:r w:rsidR="00782FCA" w:rsidRPr="00CF061C">
        <w:t>mouse, moderate driving</w:t>
      </w:r>
    </w:p>
    <w:p w14:paraId="619F81D9" w14:textId="77777777" w:rsidR="00782FCA" w:rsidRPr="00CF061C" w:rsidRDefault="00CF061C" w:rsidP="00CF061C">
      <w:pPr>
        <w:pStyle w:val="BodyTextIndent"/>
        <w:tabs>
          <w:tab w:val="left" w:pos="0"/>
        </w:tabs>
        <w:spacing w:after="120"/>
        <w:ind w:left="0"/>
      </w:pPr>
      <w:r>
        <w:rPr>
          <w:b/>
        </w:rPr>
        <w:t xml:space="preserve">Lifting: </w:t>
      </w:r>
      <w:r w:rsidR="00782FCA" w:rsidRPr="00CF061C">
        <w:t>Moderate lifting and carrying (15–44 pounds)</w:t>
      </w:r>
    </w:p>
    <w:p w14:paraId="3F454437" w14:textId="77777777" w:rsidR="00782FCA" w:rsidRDefault="00CF061C" w:rsidP="00CF061C">
      <w:pPr>
        <w:pStyle w:val="BodyTextIndent"/>
        <w:tabs>
          <w:tab w:val="left" w:pos="0"/>
        </w:tabs>
        <w:spacing w:after="120"/>
        <w:ind w:left="0"/>
      </w:pPr>
      <w:r>
        <w:rPr>
          <w:b/>
        </w:rPr>
        <w:t xml:space="preserve">Environment: </w:t>
      </w:r>
      <w:r w:rsidR="00782FCA" w:rsidRPr="00CF061C">
        <w:t xml:space="preserve">Work inside and outside (moderate exposure to </w:t>
      </w:r>
      <w:r w:rsidR="009765B5">
        <w:t xml:space="preserve">the </w:t>
      </w:r>
      <w:r w:rsidR="00782FCA" w:rsidRPr="00CF061C">
        <w:t>sun, hea</w:t>
      </w:r>
      <w:r w:rsidR="00FB79E4" w:rsidRPr="00CF061C">
        <w:t>t, cold, and inclement weather); m</w:t>
      </w:r>
      <w:r w:rsidR="00782FCA" w:rsidRPr="00CF061C">
        <w:t>oderate</w:t>
      </w:r>
      <w:r w:rsidR="001D4C14" w:rsidRPr="00CF061C">
        <w:t xml:space="preserve"> exposure to noise and</w:t>
      </w:r>
      <w:r w:rsidR="00782FCA" w:rsidRPr="00CF061C">
        <w:t xml:space="preserve"> vehicle </w:t>
      </w:r>
      <w:r w:rsidR="001D4C14" w:rsidRPr="00CF061C">
        <w:t>exhaust</w:t>
      </w:r>
      <w:r w:rsidR="00FB79E4" w:rsidRPr="00CF061C">
        <w:t>; f</w:t>
      </w:r>
      <w:r w:rsidR="00782FCA" w:rsidRPr="00CF061C">
        <w:t>requent district</w:t>
      </w:r>
      <w:r w:rsidR="00514439">
        <w:t>-</w:t>
      </w:r>
      <w:r w:rsidR="00782FCA" w:rsidRPr="00CF061C">
        <w:t>wide travel.</w:t>
      </w:r>
    </w:p>
    <w:p w14:paraId="5F56B869" w14:textId="77777777" w:rsidR="00A17C0A" w:rsidRPr="00A17C0A" w:rsidRDefault="00A17C0A" w:rsidP="00A17C0A">
      <w:pPr>
        <w:spacing w:after="240"/>
        <w:rPr>
          <w:sz w:val="22"/>
          <w:szCs w:val="22"/>
        </w:rPr>
      </w:pPr>
      <w:r w:rsidRPr="00A17C0A">
        <w:rPr>
          <w:b/>
          <w:sz w:val="22"/>
          <w:szCs w:val="22"/>
        </w:rPr>
        <w:t>Attendance/Punctuality</w:t>
      </w:r>
      <w:r>
        <w:rPr>
          <w:b/>
          <w:sz w:val="22"/>
          <w:szCs w:val="22"/>
        </w:rPr>
        <w:t>:</w:t>
      </w:r>
      <w:r w:rsidRPr="00A17C0A">
        <w:rPr>
          <w:sz w:val="22"/>
          <w:szCs w:val="22"/>
        </w:rPr>
        <w:t xml:space="preserve"> Regular and consistent attendance is a condition of employment; Able and willing to attend mandatory training and meetings after normal work hours; Maintains regular and predictable attendance; Arrives at meetings and appointments on time.</w:t>
      </w:r>
    </w:p>
    <w:p w14:paraId="1CED8A75" w14:textId="77777777" w:rsidR="00782FCA" w:rsidRPr="00AC2E5A" w:rsidRDefault="00CF061C" w:rsidP="00CF061C">
      <w:pPr>
        <w:pStyle w:val="BodyTextIndent"/>
        <w:tabs>
          <w:tab w:val="left" w:pos="0"/>
        </w:tabs>
        <w:spacing w:after="120"/>
        <w:ind w:left="0"/>
        <w:rPr>
          <w:color w:val="FF0000"/>
        </w:rPr>
      </w:pPr>
      <w:r>
        <w:rPr>
          <w:b/>
        </w:rPr>
        <w:t xml:space="preserve">Other: </w:t>
      </w:r>
      <w:r w:rsidR="00782FCA" w:rsidRPr="00CF061C">
        <w:t xml:space="preserve">Specific </w:t>
      </w:r>
      <w:r w:rsidR="00FB79E4" w:rsidRPr="00CF061C">
        <w:t>hearing and visual requirements; m</w:t>
      </w:r>
      <w:r w:rsidR="00782FCA" w:rsidRPr="00CF061C">
        <w:t>ay be subject to adverse and hazardous working conditions, including v</w:t>
      </w:r>
      <w:r w:rsidR="00FB79E4" w:rsidRPr="00CF061C">
        <w:t>iolent and armed confrontations; a</w:t>
      </w:r>
      <w:r w:rsidR="00782FCA" w:rsidRPr="00CF061C">
        <w:t>bility to control sudden violent or extreme physical acts of others and exhibit rapid mental and muscul</w:t>
      </w:r>
      <w:r w:rsidR="00FB79E4" w:rsidRPr="00CF061C">
        <w:t>ar coordination simultaneously</w:t>
      </w:r>
      <w:r w:rsidR="00AC2E5A">
        <w:t>.</w:t>
      </w:r>
      <w:r w:rsidR="00AC2E5A">
        <w:rPr>
          <w:color w:val="FF0000"/>
        </w:rPr>
        <w:t xml:space="preserve">  </w:t>
      </w:r>
      <w:r w:rsidR="00AC2E5A" w:rsidRPr="00AD28ED">
        <w:t xml:space="preserve">Ability to attend </w:t>
      </w:r>
      <w:r w:rsidR="0026199F" w:rsidRPr="00AD28ED">
        <w:t xml:space="preserve">and </w:t>
      </w:r>
      <w:r w:rsidR="0020445D" w:rsidRPr="00AD28ED">
        <w:t>successfully complete</w:t>
      </w:r>
      <w:r w:rsidR="0026199F" w:rsidRPr="00AD28ED">
        <w:t xml:space="preserve"> </w:t>
      </w:r>
      <w:r w:rsidR="00AC2E5A" w:rsidRPr="00AD28ED">
        <w:t>firearms training</w:t>
      </w:r>
      <w:r w:rsidR="00F57372" w:rsidRPr="00AD28ED">
        <w:t xml:space="preserve">, </w:t>
      </w:r>
      <w:r w:rsidR="00566016" w:rsidRPr="00AD28ED">
        <w:t xml:space="preserve">recurring </w:t>
      </w:r>
      <w:r w:rsidR="00F57372" w:rsidRPr="00AD28ED">
        <w:t>firearms qualifications,</w:t>
      </w:r>
      <w:r w:rsidR="00AC2E5A" w:rsidRPr="00AD28ED">
        <w:t xml:space="preserve"> and other tactical training</w:t>
      </w:r>
      <w:r w:rsidR="00566016" w:rsidRPr="00AD28ED">
        <w:t xml:space="preserve">.  </w:t>
      </w:r>
      <w:r w:rsidR="0020445D" w:rsidRPr="00AD28ED">
        <w:t xml:space="preserve">  </w:t>
      </w:r>
      <w:r w:rsidR="00AC2E5A" w:rsidRPr="00AD28ED">
        <w:t xml:space="preserve">  </w:t>
      </w:r>
    </w:p>
    <w:p w14:paraId="5FE57D13" w14:textId="77777777" w:rsidR="00782FCA" w:rsidRPr="00CF061C" w:rsidRDefault="00782FCA" w:rsidP="00B96CA7">
      <w:pPr>
        <w:pStyle w:val="BodyTextIndent"/>
        <w:tabs>
          <w:tab w:val="left" w:pos="0"/>
        </w:tabs>
        <w:ind w:left="0"/>
      </w:pPr>
      <w:r w:rsidRPr="001240BD">
        <w:rPr>
          <w:b/>
        </w:rPr>
        <w:t>Mental Demands:</w:t>
      </w:r>
      <w:r>
        <w:rPr>
          <w:b/>
        </w:rPr>
        <w:t xml:space="preserve"> </w:t>
      </w:r>
      <w:r w:rsidRPr="00CF061C">
        <w:t>Maintain emotional control under stress; p</w:t>
      </w:r>
      <w:r w:rsidR="00514439">
        <w:t>ossible prolonged hours</w:t>
      </w:r>
      <w:r w:rsidR="00566016">
        <w:t xml:space="preserve">. </w:t>
      </w:r>
      <w:r w:rsidR="00566016" w:rsidRPr="00AD28ED">
        <w:rPr>
          <w:szCs w:val="22"/>
        </w:rPr>
        <w:t>Must be able to successfully pass the pre-employment drug screening and psychological evaluation.</w:t>
      </w:r>
      <w:r w:rsidR="00566016" w:rsidRPr="00AD28ED">
        <w:t xml:space="preserve"> </w:t>
      </w:r>
    </w:p>
    <w:p w14:paraId="01FC2230" w14:textId="77777777" w:rsidR="002A3E25" w:rsidRDefault="00635FEC">
      <w:pPr>
        <w:pStyle w:val="BodyText"/>
        <w:tabs>
          <w:tab w:val="right" w:leader="underscore" w:pos="9720"/>
        </w:tabs>
      </w:pPr>
      <w:r>
        <w:rPr>
          <w:noProof/>
        </w:rPr>
        <mc:AlternateContent>
          <mc:Choice Requires="wps">
            <w:drawing>
              <wp:anchor distT="0" distB="0" distL="114300" distR="114300" simplePos="0" relativeHeight="251657728" behindDoc="0" locked="0" layoutInCell="0" allowOverlap="1" wp14:anchorId="15EC8BF6" wp14:editId="2EC20847">
                <wp:simplePos x="0" y="0"/>
                <wp:positionH relativeFrom="column">
                  <wp:posOffset>0</wp:posOffset>
                </wp:positionH>
                <wp:positionV relativeFrom="paragraph">
                  <wp:posOffset>134620</wp:posOffset>
                </wp:positionV>
                <wp:extent cx="6172200" cy="0"/>
                <wp:effectExtent l="0" t="0" r="0" b="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9EC35E"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" o:allowincell="f" strokeweight="3pt">
                <v:stroke linestyle="thinThin"/>
              </v:line>
            </w:pict>
          </mc:Fallback>
        </mc:AlternateContent>
      </w:r>
    </w:p>
    <w:p w14:paraId="40B84E93" w14:textId="77777777" w:rsidR="00635FEC" w:rsidRPr="0014754E" w:rsidRDefault="00635FEC" w:rsidP="00635F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2"/>
          <w:szCs w:val="22"/>
        </w:rPr>
      </w:pPr>
      <w:r w:rsidRPr="0014754E">
        <w:rPr>
          <w:i/>
          <w:spacing w:val="-3"/>
          <w:sz w:val="22"/>
          <w:szCs w:val="22"/>
        </w:rPr>
        <w:t>The above statements are intended to describe the general purpose and responsibilities assigned to this job and are not intended to represent an exhaustive list of all responsibilities, duties, and skills that may be required.  The Administration and/or supervisor have the right to add or change duties at any time.</w:t>
      </w:r>
    </w:p>
    <w:p w14:paraId="79AB2DA6" w14:textId="77777777" w:rsidR="00635FEC" w:rsidRPr="0014754E" w:rsidRDefault="00635FEC" w:rsidP="00635F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2"/>
          <w:szCs w:val="22"/>
        </w:rPr>
      </w:pPr>
    </w:p>
    <w:p w14:paraId="37033EC1" w14:textId="77777777" w:rsidR="00635FEC" w:rsidRPr="0014754E" w:rsidRDefault="00635FEC" w:rsidP="00635F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2"/>
          <w:szCs w:val="22"/>
        </w:rPr>
      </w:pPr>
      <w:r w:rsidRPr="0014754E">
        <w:rPr>
          <w:i/>
          <w:spacing w:val="-3"/>
          <w:sz w:val="22"/>
          <w:szCs w:val="22"/>
        </w:rPr>
        <w:t>This job description supersedes all prior job descriptions for this position as well as rescinding all past and present job descriptions that do not reflect the current requirements of this position.</w:t>
      </w:r>
    </w:p>
    <w:p w14:paraId="128B38EC" w14:textId="77777777" w:rsidR="00635FEC" w:rsidRPr="001A31DE" w:rsidRDefault="00635FEC" w:rsidP="00635F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both"/>
        <w:rPr>
          <w:spacing w:val="-3"/>
          <w:sz w:val="22"/>
          <w:szCs w:val="22"/>
          <w:highlight w:val="green"/>
        </w:rPr>
      </w:pPr>
    </w:p>
    <w:p w14:paraId="0213822A" w14:textId="77777777" w:rsidR="00635FEC" w:rsidRPr="00EC0D68" w:rsidRDefault="00635FEC" w:rsidP="00783BC8">
      <w:pPr>
        <w:ind w:left="180"/>
        <w:jc w:val="center"/>
      </w:pPr>
      <w:r w:rsidRPr="00D56BAC">
        <w:rPr>
          <w:i/>
          <w:sz w:val="22"/>
          <w:szCs w:val="22"/>
        </w:rPr>
        <w:t>Rockwall ISD is an equal opportunity employer</w:t>
      </w:r>
    </w:p>
    <w:p w14:paraId="41754339" w14:textId="77777777" w:rsidR="002A3E25" w:rsidRPr="00B96CA7" w:rsidRDefault="002A3E25">
      <w:pPr>
        <w:pStyle w:val="BodyText"/>
        <w:tabs>
          <w:tab w:val="right" w:leader="underscore" w:pos="9720"/>
        </w:tabs>
        <w:rPr>
          <w:sz w:val="12"/>
        </w:rPr>
      </w:pPr>
    </w:p>
    <w:sectPr w:rsidR="002A3E25" w:rsidRPr="00B96CA7" w:rsidSect="003C7CA7">
      <w:headerReference w:type="even" r:id="rId8"/>
      <w:footerReference w:type="even" r:id="rId9"/>
      <w:footerReference w:type="default" r:id="rId10"/>
      <w:headerReference w:type="first" r:id="rId11"/>
      <w:footerReference w:type="first" r:id="rId12"/>
      <w:pgSz w:w="12240" w:h="15840" w:code="1"/>
      <w:pgMar w:top="1008" w:right="1080" w:bottom="1008" w:left="1440" w:header="1008" w:footer="57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EDA6C" w14:textId="77777777" w:rsidR="00142A77" w:rsidRDefault="00142A77">
      <w:r>
        <w:separator/>
      </w:r>
    </w:p>
  </w:endnote>
  <w:endnote w:type="continuationSeparator" w:id="0">
    <w:p w14:paraId="798FE8E3" w14:textId="77777777" w:rsidR="00142A77" w:rsidRDefault="00142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D451B" w14:textId="77777777" w:rsidR="002A3E25" w:rsidRDefault="00635FEC">
    <w:pPr>
      <w:pStyle w:val="BodyText"/>
      <w:tabs>
        <w:tab w:val="right" w:leader="underscore" w:pos="9720"/>
      </w:tabs>
    </w:pPr>
    <w:r>
      <w:rPr>
        <w:noProof/>
      </w:rPr>
      <mc:AlternateContent>
        <mc:Choice Requires="wps">
          <w:drawing>
            <wp:anchor distT="0" distB="0" distL="114300" distR="114300" simplePos="0" relativeHeight="251657216" behindDoc="0" locked="0" layoutInCell="0" allowOverlap="1" wp14:anchorId="10C405F5" wp14:editId="4B25479E">
              <wp:simplePos x="0" y="0"/>
              <wp:positionH relativeFrom="column">
                <wp:posOffset>0</wp:posOffset>
              </wp:positionH>
              <wp:positionV relativeFrom="paragraph">
                <wp:posOffset>134620</wp:posOffset>
              </wp:positionV>
              <wp:extent cx="61722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8B298"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" o:allowincell="f" strokeweight="3pt">
              <v:stroke linestyle="thinThin"/>
            </v:line>
          </w:pict>
        </mc:Fallback>
      </mc:AlternateContent>
    </w:r>
  </w:p>
  <w:p w14:paraId="7240FEBD" w14:textId="77777777" w:rsidR="002A3E25" w:rsidRDefault="002A3E25">
    <w:pPr>
      <w:pStyle w:val="BodyText"/>
      <w:tabs>
        <w:tab w:val="right" w:leader="underscore" w:pos="9720"/>
      </w:tabs>
    </w:pPr>
  </w:p>
  <w:p w14:paraId="42798202" w14:textId="77777777" w:rsidR="002A3E25" w:rsidRDefault="002A3E25">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4A7D6F8D" w14:textId="77777777" w:rsidR="002A3E25" w:rsidRDefault="002A3E25">
    <w:pPr>
      <w:pStyle w:val="BodyText"/>
    </w:pPr>
  </w:p>
  <w:p w14:paraId="492D527B" w14:textId="77777777" w:rsidR="002A3E25" w:rsidRDefault="002A3E25">
    <w:pPr>
      <w:pStyle w:val="BodyText"/>
      <w:tabs>
        <w:tab w:val="left" w:pos="6480"/>
        <w:tab w:val="right" w:pos="9720"/>
      </w:tabs>
      <w:rPr>
        <w:u w:val="single"/>
      </w:rPr>
    </w:pPr>
    <w:r>
      <w:rPr>
        <w:u w:val="single"/>
      </w:rPr>
      <w:t>Approved by</w:t>
    </w:r>
    <w:r>
      <w:rPr>
        <w:u w:val="single"/>
      </w:rPr>
      <w:tab/>
      <w:t>Date</w:t>
    </w:r>
    <w:r>
      <w:rPr>
        <w:u w:val="single"/>
      </w:rPr>
      <w:tab/>
    </w:r>
  </w:p>
  <w:p w14:paraId="6AC225DA" w14:textId="77777777" w:rsidR="002A3E25" w:rsidRDefault="002A3E25">
    <w:pPr>
      <w:pStyle w:val="BodyText"/>
      <w:tabs>
        <w:tab w:val="left" w:pos="6480"/>
        <w:tab w:val="right" w:pos="9000"/>
      </w:tabs>
      <w:rPr>
        <w:u w:val="single"/>
      </w:rPr>
    </w:pPr>
  </w:p>
  <w:p w14:paraId="35330EFD" w14:textId="77777777" w:rsidR="002A3E25" w:rsidRDefault="002A3E25">
    <w:pPr>
      <w:pStyle w:val="BodyText"/>
      <w:tabs>
        <w:tab w:val="left" w:pos="6480"/>
        <w:tab w:val="right" w:pos="9720"/>
      </w:tabs>
      <w:rPr>
        <w:u w:val="single"/>
      </w:rPr>
    </w:pPr>
    <w:r>
      <w:rPr>
        <w:u w:val="single"/>
      </w:rPr>
      <w:t>Reviewed by</w:t>
    </w:r>
    <w:r>
      <w:rPr>
        <w:u w:val="single"/>
      </w:rPr>
      <w:tab/>
      <w:t>Date</w:t>
    </w:r>
    <w:r>
      <w:rPr>
        <w:u w:val="single"/>
      </w:rPr>
      <w:tab/>
    </w:r>
  </w:p>
  <w:p w14:paraId="02D2BDE1" w14:textId="77777777" w:rsidR="002A3E25" w:rsidRDefault="002A3E25">
    <w:pPr>
      <w:pStyle w:val="Footer"/>
      <w:jc w:val="center"/>
      <w:rPr>
        <w:rFonts w:ascii="Arial" w:hAnsi="Arial"/>
        <w:b/>
        <w:sz w:val="18"/>
      </w:rPr>
    </w:pPr>
  </w:p>
  <w:p w14:paraId="69CB1C87" w14:textId="77777777" w:rsidR="002A3E25" w:rsidRDefault="00451282">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70395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5pt;margin-top:.05pt;width:26.1pt;height:19.8pt;z-index:-251658240;visibility:visible;mso-wrap-edited:f" wrapcoords="-400 0 -400 20546 21600 20546 21600 0 -400 0" o:allowoverlap="f" fillcolor="window">
          <v:imagedata r:id="rId1" o:title=""/>
          <w10:anchorlock/>
        </v:shape>
        <o:OLEObject Type="Embed" ProgID="Word.Picture.8" ShapeID="_x0000_s2058" DrawAspect="Content" ObjectID="_1849947132" r:id="rId2"/>
      </w:object>
    </w:r>
    <w:r w:rsidR="002A3E25">
      <w:rPr>
        <w:rFonts w:ascii="Arial" w:hAnsi="Arial" w:cs="Arial"/>
        <w:b/>
        <w:bCs/>
        <w:color w:val="339933"/>
        <w:sz w:val="18"/>
      </w:rPr>
      <w:t>Model Job Descriptions</w:t>
    </w:r>
    <w:r w:rsidR="002A3E25">
      <w:rPr>
        <w:rFonts w:ascii="Arial" w:hAnsi="Arial" w:cs="Arial"/>
        <w:b/>
        <w:bCs/>
        <w:color w:val="339933"/>
        <w:sz w:val="18"/>
      </w:rPr>
      <w:tab/>
    </w:r>
    <w:r w:rsidR="002A3E25">
      <w:rPr>
        <w:rFonts w:ascii="Arial" w:hAnsi="Arial" w:cs="Arial"/>
        <w:b/>
        <w:bCs/>
        <w:sz w:val="18"/>
      </w:rPr>
      <w:t>© 3/1/2004 Texas Association of School Boards, Inc</w:t>
    </w:r>
    <w:r w:rsidR="002A3E25">
      <w:rPr>
        <w:b/>
        <w:bCs/>
      </w:rPr>
      <w:t>.</w:t>
    </w:r>
  </w:p>
  <w:p w14:paraId="3012654D" w14:textId="77777777" w:rsidR="002A3E25" w:rsidRDefault="002A3E25">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DD77B" w14:textId="77777777" w:rsidR="002A3E25" w:rsidRDefault="002A3E25">
    <w:pPr>
      <w:pStyle w:val="Footer"/>
      <w:tabs>
        <w:tab w:val="clear" w:pos="4320"/>
        <w:tab w:val="clear" w:pos="8640"/>
        <w:tab w:val="right" w:pos="9360"/>
      </w:tabs>
      <w:spacing w:line="200" w:lineRule="exac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405BB" w14:textId="77777777" w:rsidR="002A3E25" w:rsidRDefault="002A3E25" w:rsidP="0045584A">
    <w:pPr>
      <w:pStyle w:val="Footer"/>
      <w:tabs>
        <w:tab w:val="clear" w:pos="4320"/>
        <w:tab w:val="clear" w:pos="8640"/>
        <w:tab w:val="right" w:pos="9720"/>
      </w:tabs>
      <w:spacing w:line="200" w:lineRule="exact"/>
      <w:ind w:left="54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45033" w14:textId="77777777" w:rsidR="00142A77" w:rsidRDefault="00142A77">
      <w:r>
        <w:separator/>
      </w:r>
    </w:p>
  </w:footnote>
  <w:footnote w:type="continuationSeparator" w:id="0">
    <w:p w14:paraId="3E44A657" w14:textId="77777777" w:rsidR="00142A77" w:rsidRDefault="00142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8A547" w14:textId="77777777" w:rsidR="002A3E25" w:rsidRDefault="002A3E25">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BA3F30">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w:t>
    </w:r>
  </w:p>
  <w:p w14:paraId="1849748E" w14:textId="77777777" w:rsidR="002A3E25" w:rsidRDefault="002A3E25">
    <w:pPr>
      <w:rPr>
        <w:rStyle w:val="PageNumber"/>
        <w:rFonts w:ascii="Arial" w:hAnsi="Arial"/>
        <w:b/>
        <w:sz w:val="18"/>
      </w:rPr>
    </w:pPr>
    <w:r>
      <w:rPr>
        <w:rFonts w:ascii="Arial" w:hAnsi="Arial"/>
        <w:b/>
        <w:sz w:val="18"/>
      </w:rPr>
      <w:t>Occupational Therapy Assistant</w:t>
    </w:r>
  </w:p>
  <w:p w14:paraId="5509244E" w14:textId="77777777" w:rsidR="002A3E25" w:rsidRDefault="002A3E25">
    <w:pPr>
      <w:rPr>
        <w:rFonts w:ascii="Arial" w:hAnsi="Arial"/>
        <w:b/>
        <w:sz w:val="18"/>
      </w:rPr>
    </w:pPr>
  </w:p>
  <w:p w14:paraId="5AC2B16E" w14:textId="77777777" w:rsidR="002A3E25" w:rsidRDefault="002A3E25">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340C9" w14:textId="77777777" w:rsidR="002A3E25" w:rsidRPr="00806841" w:rsidRDefault="002A3E25" w:rsidP="00806841">
    <w:pPr>
      <w:jc w:val="center"/>
      <w:rPr>
        <w:rFonts w:ascii="Arial" w:hAnsi="Arial" w:cs="Arial"/>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1EDC1176"/>
    <w:multiLevelType w:val="hybridMultilevel"/>
    <w:tmpl w:val="F510F050"/>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F13087"/>
    <w:multiLevelType w:val="singleLevel"/>
    <w:tmpl w:val="30D02294"/>
    <w:lvl w:ilvl="0">
      <w:start w:val="1"/>
      <w:numFmt w:val="decimal"/>
      <w:lvlText w:val="%1."/>
      <w:lvlJc w:val="left"/>
      <w:pPr>
        <w:tabs>
          <w:tab w:val="num" w:pos="720"/>
        </w:tabs>
        <w:ind w:left="720" w:hanging="720"/>
      </w:pPr>
      <w:rPr>
        <w:rFonts w:hint="default"/>
        <w:b w:val="0"/>
        <w:i w:val="0"/>
        <w:sz w:val="22"/>
      </w:rPr>
    </w:lvl>
  </w:abstractNum>
  <w:abstractNum w:abstractNumId="3" w15:restartNumberingAfterBreak="0">
    <w:nsid w:val="48C60D4F"/>
    <w:multiLevelType w:val="hybridMultilevel"/>
    <w:tmpl w:val="987EAE16"/>
    <w:lvl w:ilvl="0" w:tplc="F8683DB4">
      <w:start w:val="1"/>
      <w:numFmt w:val="decimal"/>
      <w:lvlText w:val="1. %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7C4FD8"/>
    <w:multiLevelType w:val="multilevel"/>
    <w:tmpl w:val="F69EA6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FD0A6C"/>
    <w:multiLevelType w:val="hybridMultilevel"/>
    <w:tmpl w:val="162ABBBA"/>
    <w:lvl w:ilvl="0" w:tplc="F8683DB4">
      <w:start w:val="1"/>
      <w:numFmt w:val="decimal"/>
      <w:lvlText w:val="1.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1D1273"/>
    <w:multiLevelType w:val="multilevel"/>
    <w:tmpl w:val="E780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453FBA"/>
    <w:multiLevelType w:val="hybridMultilevel"/>
    <w:tmpl w:val="071AC834"/>
    <w:lvl w:ilvl="0" w:tplc="F8683DB4">
      <w:start w:val="1"/>
      <w:numFmt w:val="decimal"/>
      <w:lvlText w:val="1. %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9" w15:restartNumberingAfterBreak="0">
    <w:nsid w:val="65E424D1"/>
    <w:multiLevelType w:val="singleLevel"/>
    <w:tmpl w:val="CED6A1EE"/>
    <w:lvl w:ilvl="0">
      <w:start w:val="1"/>
      <w:numFmt w:val="decimal"/>
      <w:pStyle w:val="Numberedduties"/>
      <w:lvlText w:val="%1."/>
      <w:lvlJc w:val="left"/>
      <w:pPr>
        <w:tabs>
          <w:tab w:val="num" w:pos="3870"/>
        </w:tabs>
        <w:ind w:left="3870" w:hanging="360"/>
      </w:pPr>
    </w:lvl>
  </w:abstractNum>
  <w:abstractNum w:abstractNumId="10" w15:restartNumberingAfterBreak="0">
    <w:nsid w:val="6F01508E"/>
    <w:multiLevelType w:val="hybridMultilevel"/>
    <w:tmpl w:val="1A0A3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2B0558"/>
    <w:multiLevelType w:val="singleLevel"/>
    <w:tmpl w:val="2C3C5736"/>
    <w:lvl w:ilvl="0">
      <w:start w:val="1"/>
      <w:numFmt w:val="decimal"/>
      <w:lvlText w:val="%1."/>
      <w:lvlJc w:val="left"/>
      <w:pPr>
        <w:tabs>
          <w:tab w:val="num" w:pos="720"/>
        </w:tabs>
        <w:ind w:left="720" w:hanging="720"/>
      </w:pPr>
      <w:rPr>
        <w:rFonts w:hint="default"/>
      </w:rPr>
    </w:lvl>
  </w:abstractNum>
  <w:abstractNum w:abstractNumId="12" w15:restartNumberingAfterBreak="0">
    <w:nsid w:val="784B2D57"/>
    <w:multiLevelType w:val="multilevel"/>
    <w:tmpl w:val="7338AC2E"/>
    <w:lvl w:ilvl="0">
      <w:start w:val="6"/>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 w:numId="2">
    <w:abstractNumId w:val="8"/>
  </w:num>
  <w:num w:numId="3">
    <w:abstractNumId w:val="9"/>
  </w:num>
  <w:num w:numId="4">
    <w:abstractNumId w:val="2"/>
  </w:num>
  <w:num w:numId="5">
    <w:abstractNumId w:val="11"/>
  </w:num>
  <w:num w:numId="6">
    <w:abstractNumId w:val="6"/>
  </w:num>
  <w:num w:numId="7">
    <w:abstractNumId w:val="5"/>
  </w:num>
  <w:num w:numId="8">
    <w:abstractNumId w:val="7"/>
  </w:num>
  <w:num w:numId="9">
    <w:abstractNumId w:val="3"/>
  </w:num>
  <w:num w:numId="10">
    <w:abstractNumId w:val="10"/>
  </w:num>
  <w:num w:numId="11">
    <w:abstractNumId w:val="1"/>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7E1"/>
    <w:rsid w:val="00005822"/>
    <w:rsid w:val="00010347"/>
    <w:rsid w:val="00017095"/>
    <w:rsid w:val="00026ACC"/>
    <w:rsid w:val="00050B6D"/>
    <w:rsid w:val="00072ECB"/>
    <w:rsid w:val="000871BD"/>
    <w:rsid w:val="000C41C0"/>
    <w:rsid w:val="000D398B"/>
    <w:rsid w:val="000F4789"/>
    <w:rsid w:val="00122F21"/>
    <w:rsid w:val="00142A77"/>
    <w:rsid w:val="00172874"/>
    <w:rsid w:val="00177CD0"/>
    <w:rsid w:val="001B7E9A"/>
    <w:rsid w:val="001D4C14"/>
    <w:rsid w:val="001E224A"/>
    <w:rsid w:val="0020445D"/>
    <w:rsid w:val="0025656B"/>
    <w:rsid w:val="0026199F"/>
    <w:rsid w:val="0027258D"/>
    <w:rsid w:val="002A0E2F"/>
    <w:rsid w:val="002A3E25"/>
    <w:rsid w:val="00317C5D"/>
    <w:rsid w:val="003317E6"/>
    <w:rsid w:val="0036304F"/>
    <w:rsid w:val="00372E4C"/>
    <w:rsid w:val="00377216"/>
    <w:rsid w:val="003B1684"/>
    <w:rsid w:val="003B4281"/>
    <w:rsid w:val="003C3654"/>
    <w:rsid w:val="003C4E31"/>
    <w:rsid w:val="003C7CA7"/>
    <w:rsid w:val="003F077D"/>
    <w:rsid w:val="00403EDD"/>
    <w:rsid w:val="004246B1"/>
    <w:rsid w:val="00451282"/>
    <w:rsid w:val="0045584A"/>
    <w:rsid w:val="004675AA"/>
    <w:rsid w:val="004919CA"/>
    <w:rsid w:val="004A63FD"/>
    <w:rsid w:val="004B3631"/>
    <w:rsid w:val="004E2566"/>
    <w:rsid w:val="004F36A0"/>
    <w:rsid w:val="00514439"/>
    <w:rsid w:val="00517835"/>
    <w:rsid w:val="00566016"/>
    <w:rsid w:val="005C48CB"/>
    <w:rsid w:val="005F0F4C"/>
    <w:rsid w:val="00635FEC"/>
    <w:rsid w:val="00666AB7"/>
    <w:rsid w:val="006A2736"/>
    <w:rsid w:val="006E6884"/>
    <w:rsid w:val="006F2148"/>
    <w:rsid w:val="007224E2"/>
    <w:rsid w:val="00782B1A"/>
    <w:rsid w:val="00782FCA"/>
    <w:rsid w:val="00783BC8"/>
    <w:rsid w:val="007901AC"/>
    <w:rsid w:val="007B22EE"/>
    <w:rsid w:val="007F31F6"/>
    <w:rsid w:val="00802D33"/>
    <w:rsid w:val="00806841"/>
    <w:rsid w:val="0080741B"/>
    <w:rsid w:val="00831A68"/>
    <w:rsid w:val="0083245D"/>
    <w:rsid w:val="00857AA8"/>
    <w:rsid w:val="00860BDF"/>
    <w:rsid w:val="008F5B9D"/>
    <w:rsid w:val="0093224F"/>
    <w:rsid w:val="00942B30"/>
    <w:rsid w:val="0097621C"/>
    <w:rsid w:val="009765B5"/>
    <w:rsid w:val="009848A9"/>
    <w:rsid w:val="00996E67"/>
    <w:rsid w:val="009A7433"/>
    <w:rsid w:val="009B1CE9"/>
    <w:rsid w:val="009E27E5"/>
    <w:rsid w:val="00A17C0A"/>
    <w:rsid w:val="00A4732B"/>
    <w:rsid w:val="00A70B66"/>
    <w:rsid w:val="00A87764"/>
    <w:rsid w:val="00A934FC"/>
    <w:rsid w:val="00AC2E5A"/>
    <w:rsid w:val="00AC4358"/>
    <w:rsid w:val="00AD2468"/>
    <w:rsid w:val="00AD28ED"/>
    <w:rsid w:val="00B224C7"/>
    <w:rsid w:val="00B6215A"/>
    <w:rsid w:val="00B641CC"/>
    <w:rsid w:val="00B95BCE"/>
    <w:rsid w:val="00B96CA7"/>
    <w:rsid w:val="00BA3F30"/>
    <w:rsid w:val="00BB6CAE"/>
    <w:rsid w:val="00BF741D"/>
    <w:rsid w:val="00C537E1"/>
    <w:rsid w:val="00CF061C"/>
    <w:rsid w:val="00CF3281"/>
    <w:rsid w:val="00D11F77"/>
    <w:rsid w:val="00D4334B"/>
    <w:rsid w:val="00DA30FE"/>
    <w:rsid w:val="00E12734"/>
    <w:rsid w:val="00E35B89"/>
    <w:rsid w:val="00F15967"/>
    <w:rsid w:val="00F57372"/>
    <w:rsid w:val="00F62BF3"/>
    <w:rsid w:val="00FA7274"/>
    <w:rsid w:val="00FB79E4"/>
    <w:rsid w:val="00FC6C12"/>
    <w:rsid w:val="00FD2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9"/>
    <o:shapelayout v:ext="edit">
      <o:idmap v:ext="edit" data="1"/>
    </o:shapelayout>
  </w:shapeDefaults>
  <w:decimalSymbol w:val="."/>
  <w:listSeparator w:val=","/>
  <w14:docId w14:val="78654867"/>
  <w15:docId w15:val="{F1DE731F-7A3D-4BC2-939C-378B2D292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Indent"/>
    <w:link w:val="Heading1Char"/>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paragraph" w:styleId="Heading4">
    <w:name w:val="heading 4"/>
    <w:basedOn w:val="Normal"/>
    <w:next w:val="Normal"/>
    <w:link w:val="Heading4Char"/>
    <w:semiHidden/>
    <w:unhideWhenUsed/>
    <w:qFormat/>
    <w:rsid w:val="0056601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link w:val="BodyTextIndentChar"/>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pPr>
      <w:numPr>
        <w:numId w:val="3"/>
      </w:numPr>
      <w:tabs>
        <w:tab w:val="clear" w:pos="3870"/>
        <w:tab w:val="num" w:pos="720"/>
        <w:tab w:val="num" w:pos="5040"/>
      </w:tabs>
      <w:spacing w:after="240"/>
      <w:ind w:left="720" w:hanging="720"/>
    </w:pPr>
    <w:rPr>
      <w:sz w:val="22"/>
    </w:rPr>
  </w:style>
  <w:style w:type="paragraph" w:styleId="BalloonText">
    <w:name w:val="Balloon Text"/>
    <w:basedOn w:val="Normal"/>
    <w:semiHidden/>
    <w:rPr>
      <w:rFonts w:ascii="Tahoma" w:hAnsi="Tahoma" w:cs="Tahoma"/>
      <w:sz w:val="16"/>
      <w:szCs w:val="16"/>
    </w:rPr>
  </w:style>
  <w:style w:type="character" w:customStyle="1" w:styleId="Heading1Char">
    <w:name w:val="Heading 1 Char"/>
    <w:link w:val="Heading1"/>
    <w:rsid w:val="00782FCA"/>
    <w:rPr>
      <w:rFonts w:ascii="Arial" w:hAnsi="Arial"/>
      <w:b/>
      <w:kern w:val="28"/>
      <w:sz w:val="22"/>
    </w:rPr>
  </w:style>
  <w:style w:type="character" w:customStyle="1" w:styleId="BodyTextIndentChar">
    <w:name w:val="Body Text Indent Char"/>
    <w:link w:val="BodyTextIndent"/>
    <w:rsid w:val="00782FCA"/>
    <w:rPr>
      <w:sz w:val="22"/>
    </w:rPr>
  </w:style>
  <w:style w:type="paragraph" w:styleId="Title">
    <w:name w:val="Title"/>
    <w:basedOn w:val="Normal"/>
    <w:link w:val="TitleChar"/>
    <w:qFormat/>
    <w:rsid w:val="00635FEC"/>
    <w:pPr>
      <w:jc w:val="center"/>
    </w:pPr>
    <w:rPr>
      <w:rFonts w:ascii="Arial" w:hAnsi="Arial"/>
      <w:b/>
      <w:sz w:val="28"/>
    </w:rPr>
  </w:style>
  <w:style w:type="character" w:customStyle="1" w:styleId="TitleChar">
    <w:name w:val="Title Char"/>
    <w:basedOn w:val="DefaultParagraphFont"/>
    <w:link w:val="Title"/>
    <w:rsid w:val="00635FEC"/>
    <w:rPr>
      <w:rFonts w:ascii="Arial" w:hAnsi="Arial"/>
      <w:b/>
      <w:sz w:val="28"/>
    </w:rPr>
  </w:style>
  <w:style w:type="paragraph" w:styleId="Subtitle">
    <w:name w:val="Subtitle"/>
    <w:basedOn w:val="Normal"/>
    <w:link w:val="SubtitleChar"/>
    <w:qFormat/>
    <w:rsid w:val="00635FEC"/>
    <w:pPr>
      <w:tabs>
        <w:tab w:val="left" w:pos="2520"/>
      </w:tabs>
    </w:pPr>
    <w:rPr>
      <w:rFonts w:ascii="Arial" w:hAnsi="Arial"/>
      <w:b/>
    </w:rPr>
  </w:style>
  <w:style w:type="character" w:customStyle="1" w:styleId="SubtitleChar">
    <w:name w:val="Subtitle Char"/>
    <w:basedOn w:val="DefaultParagraphFont"/>
    <w:link w:val="Subtitle"/>
    <w:rsid w:val="00635FEC"/>
    <w:rPr>
      <w:rFonts w:ascii="Arial" w:hAnsi="Arial"/>
      <w:b/>
    </w:rPr>
  </w:style>
  <w:style w:type="character" w:customStyle="1" w:styleId="HeaderChar">
    <w:name w:val="Header Char"/>
    <w:link w:val="Header"/>
    <w:rsid w:val="00635FEC"/>
  </w:style>
  <w:style w:type="character" w:customStyle="1" w:styleId="Heading4Char">
    <w:name w:val="Heading 4 Char"/>
    <w:basedOn w:val="DefaultParagraphFont"/>
    <w:link w:val="Heading4"/>
    <w:semiHidden/>
    <w:rsid w:val="00566016"/>
    <w:rPr>
      <w:rFonts w:asciiTheme="majorHAnsi" w:eastAsiaTheme="majorEastAsia" w:hAnsiTheme="majorHAnsi" w:cstheme="majorBidi"/>
      <w:i/>
      <w:iCs/>
      <w:color w:val="365F91" w:themeColor="accent1" w:themeShade="BF"/>
    </w:rPr>
  </w:style>
  <w:style w:type="paragraph" w:styleId="NoSpacing">
    <w:name w:val="No Spacing"/>
    <w:uiPriority w:val="1"/>
    <w:qFormat/>
    <w:rsid w:val="00566016"/>
  </w:style>
  <w:style w:type="paragraph" w:styleId="ListParagraph">
    <w:name w:val="List Paragraph"/>
    <w:basedOn w:val="Normal"/>
    <w:uiPriority w:val="34"/>
    <w:qFormat/>
    <w:rsid w:val="00AD28ED"/>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FA7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32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bryapr\AppData\Roaming\Microsoft\Templates\JDM%20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JDM 2001</Template>
  <TotalTime>9</TotalTime>
  <Pages>3</Pages>
  <Words>726</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Security Guard</vt:lpstr>
    </vt:vector>
  </TitlesOfParts>
  <Company>TASB</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Guard</dc:title>
  <dc:creator>TASB HR Services</dc:creator>
  <cp:lastModifiedBy>Kristi Collins</cp:lastModifiedBy>
  <cp:revision>5</cp:revision>
  <cp:lastPrinted>2026-09-03T15:14:00Z</cp:lastPrinted>
  <dcterms:created xsi:type="dcterms:W3CDTF">2026-09-03T18:01:00Z</dcterms:created>
  <dcterms:modified xsi:type="dcterms:W3CDTF">2026-09-03T18:26:00Z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b69c3dba5fbe16df518468adfac7d0aa2373bfe56a969f1ab8c13d8ba5431e12</vt:lpwstr>
  </property>
</Properties>
</file>