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F9320" w14:textId="77777777" w:rsidR="00635FEC" w:rsidRPr="00034713" w:rsidRDefault="004A63FD" w:rsidP="00635FEC">
      <w:pPr>
        <w:tabs>
          <w:tab w:val="left" w:pos="1440"/>
          <w:tab w:val="left" w:pos="4680"/>
          <w:tab w:val="left" w:pos="6840"/>
        </w:tabs>
        <w:spacing w:after="160"/>
        <w:ind w:right="-180"/>
        <w:rPr>
          <w:b/>
          <w:sz w:val="24"/>
          <w:szCs w:val="24"/>
        </w:rPr>
      </w:pPr>
      <w:r>
        <w:rPr>
          <w:noProof/>
        </w:rPr>
        <w:drawing>
          <wp:anchor distT="0" distB="0" distL="114300" distR="114300" simplePos="0" relativeHeight="251658752" behindDoc="0" locked="0" layoutInCell="1" allowOverlap="1" wp14:anchorId="11577550" wp14:editId="633C32BC">
            <wp:simplePos x="914400" y="771525"/>
            <wp:positionH relativeFrom="margin">
              <wp:align>left</wp:align>
            </wp:positionH>
            <wp:positionV relativeFrom="margin">
              <wp:align>top</wp:align>
            </wp:positionV>
            <wp:extent cx="2181225" cy="638175"/>
            <wp:effectExtent l="0" t="0" r="9525" b="9525"/>
            <wp:wrapSquare wrapText="bothSides"/>
            <wp:docPr id="3" name="Picture 3" descr="Rockwall ISD logo FINAL"/>
            <wp:cNvGraphicFramePr/>
            <a:graphic xmlns:a="http://schemas.openxmlformats.org/drawingml/2006/main">
              <a:graphicData uri="http://schemas.openxmlformats.org/drawingml/2006/picture">
                <pic:pic xmlns:pic="http://schemas.openxmlformats.org/drawingml/2006/picture">
                  <pic:nvPicPr>
                    <pic:cNvPr id="1" name="Picture 1" descr="Rockwall ISD logo FINAL"/>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638175"/>
                    </a:xfrm>
                    <a:prstGeom prst="rect">
                      <a:avLst/>
                    </a:prstGeom>
                    <a:noFill/>
                    <a:ln>
                      <a:noFill/>
                    </a:ln>
                  </pic:spPr>
                </pic:pic>
              </a:graphicData>
            </a:graphic>
          </wp:anchor>
        </w:drawing>
      </w:r>
      <w:r w:rsidR="00635FEC">
        <w:rPr>
          <w:b/>
          <w:sz w:val="24"/>
          <w:szCs w:val="24"/>
        </w:rPr>
        <w:t xml:space="preserve">        </w:t>
      </w:r>
      <w:r w:rsidR="00635FEC" w:rsidRPr="00034713">
        <w:rPr>
          <w:b/>
          <w:sz w:val="24"/>
          <w:szCs w:val="24"/>
        </w:rPr>
        <w:t>ROCKWALL INDEPENDENT SCHOOL DISTRICT</w:t>
      </w:r>
    </w:p>
    <w:p w14:paraId="17ABF17E" w14:textId="77777777" w:rsidR="00635FEC" w:rsidRPr="004D001D" w:rsidRDefault="00635FEC" w:rsidP="00635FEC">
      <w:pPr>
        <w:pStyle w:val="Title"/>
        <w:outlineLvl w:val="0"/>
        <w:rPr>
          <w:rFonts w:ascii="Times New Roman" w:hAnsi="Times New Roman"/>
          <w:szCs w:val="24"/>
        </w:rPr>
      </w:pPr>
      <w:r w:rsidRPr="004D001D">
        <w:rPr>
          <w:rFonts w:ascii="Times New Roman" w:hAnsi="Times New Roman"/>
          <w:szCs w:val="24"/>
        </w:rPr>
        <w:t>Employee Job Description</w:t>
      </w:r>
      <w:r w:rsidR="00BB6CAE">
        <w:rPr>
          <w:rFonts w:ascii="Times New Roman" w:hAnsi="Times New Roman"/>
          <w:szCs w:val="24"/>
        </w:rPr>
        <w:br/>
        <w:t>School</w:t>
      </w:r>
      <w:r>
        <w:rPr>
          <w:rFonts w:ascii="Times New Roman" w:hAnsi="Times New Roman"/>
          <w:szCs w:val="24"/>
        </w:rPr>
        <w:t xml:space="preserve"> </w:t>
      </w:r>
      <w:r w:rsidR="00CF3281">
        <w:rPr>
          <w:rFonts w:ascii="Times New Roman" w:hAnsi="Times New Roman"/>
          <w:szCs w:val="24"/>
        </w:rPr>
        <w:t xml:space="preserve">Safety </w:t>
      </w:r>
      <w:r>
        <w:rPr>
          <w:rFonts w:ascii="Times New Roman" w:hAnsi="Times New Roman"/>
          <w:szCs w:val="24"/>
        </w:rPr>
        <w:t>Guard</w:t>
      </w:r>
    </w:p>
    <w:p w14:paraId="3A5C3176" w14:textId="77777777" w:rsidR="00635FEC" w:rsidRPr="004D001D" w:rsidRDefault="00635FEC" w:rsidP="00635FEC">
      <w:pPr>
        <w:pStyle w:val="Subtitle"/>
        <w:rPr>
          <w:sz w:val="22"/>
          <w:szCs w:val="22"/>
        </w:rPr>
      </w:pPr>
    </w:p>
    <w:p w14:paraId="7DE248AA" w14:textId="77777777" w:rsidR="00635FEC" w:rsidRDefault="00635FEC" w:rsidP="00635FEC">
      <w:pPr>
        <w:tabs>
          <w:tab w:val="left" w:pos="1440"/>
          <w:tab w:val="left" w:pos="6120"/>
          <w:tab w:val="left" w:pos="8100"/>
        </w:tabs>
        <w:spacing w:after="160"/>
        <w:ind w:right="-180"/>
        <w:rPr>
          <w:b/>
          <w:sz w:val="22"/>
          <w:szCs w:val="22"/>
        </w:rPr>
      </w:pPr>
    </w:p>
    <w:p w14:paraId="6D0AA8ED" w14:textId="77777777" w:rsidR="00635FEC" w:rsidRPr="00EB5509" w:rsidRDefault="00635FEC" w:rsidP="00635FEC">
      <w:pPr>
        <w:tabs>
          <w:tab w:val="left" w:pos="1440"/>
          <w:tab w:val="left" w:pos="6120"/>
          <w:tab w:val="left" w:pos="8100"/>
        </w:tabs>
        <w:spacing w:after="160"/>
        <w:ind w:right="-180"/>
        <w:rPr>
          <w:bCs/>
          <w:i/>
          <w:iCs/>
          <w:sz w:val="22"/>
          <w:szCs w:val="22"/>
        </w:rPr>
      </w:pPr>
      <w:r w:rsidRPr="00EB5509">
        <w:rPr>
          <w:b/>
          <w:sz w:val="22"/>
          <w:szCs w:val="22"/>
        </w:rPr>
        <w:t>JOB TITLE:</w:t>
      </w:r>
      <w:r w:rsidRPr="00EB5509">
        <w:rPr>
          <w:b/>
          <w:sz w:val="22"/>
          <w:szCs w:val="22"/>
        </w:rPr>
        <w:tab/>
        <w:t xml:space="preserve"> </w:t>
      </w:r>
      <w:r>
        <w:rPr>
          <w:sz w:val="22"/>
          <w:szCs w:val="22"/>
        </w:rPr>
        <w:t>S</w:t>
      </w:r>
      <w:r w:rsidR="00177CD0">
        <w:rPr>
          <w:sz w:val="22"/>
          <w:szCs w:val="22"/>
        </w:rPr>
        <w:t>chool</w:t>
      </w:r>
      <w:r w:rsidR="00CF3281">
        <w:rPr>
          <w:sz w:val="22"/>
          <w:szCs w:val="22"/>
        </w:rPr>
        <w:t xml:space="preserve"> Safety</w:t>
      </w:r>
      <w:r>
        <w:rPr>
          <w:sz w:val="22"/>
          <w:szCs w:val="22"/>
        </w:rPr>
        <w:t xml:space="preserve"> Guard</w:t>
      </w:r>
      <w:r w:rsidRPr="00EB5509">
        <w:rPr>
          <w:b/>
          <w:sz w:val="22"/>
          <w:szCs w:val="22"/>
        </w:rPr>
        <w:t xml:space="preserve"> </w:t>
      </w:r>
      <w:r w:rsidRPr="00EB5509">
        <w:rPr>
          <w:sz w:val="22"/>
          <w:szCs w:val="22"/>
        </w:rPr>
        <w:t xml:space="preserve">            </w:t>
      </w:r>
      <w:r w:rsidR="00177CD0">
        <w:rPr>
          <w:sz w:val="22"/>
          <w:szCs w:val="22"/>
        </w:rPr>
        <w:t xml:space="preserve">               </w:t>
      </w:r>
      <w:r w:rsidRPr="00EB5509">
        <w:rPr>
          <w:b/>
          <w:sz w:val="22"/>
          <w:szCs w:val="22"/>
        </w:rPr>
        <w:t xml:space="preserve">WAGE/HOUR STATUS:  </w:t>
      </w:r>
      <w:r w:rsidRPr="00EB5509">
        <w:rPr>
          <w:sz w:val="22"/>
          <w:szCs w:val="22"/>
        </w:rPr>
        <w:t>Non</w:t>
      </w:r>
      <w:r w:rsidRPr="00EB5509">
        <w:rPr>
          <w:b/>
          <w:sz w:val="22"/>
          <w:szCs w:val="22"/>
        </w:rPr>
        <w:t>-</w:t>
      </w:r>
      <w:r w:rsidRPr="00EB5509">
        <w:rPr>
          <w:bCs/>
          <w:sz w:val="22"/>
          <w:szCs w:val="22"/>
        </w:rPr>
        <w:t>Exempt</w:t>
      </w:r>
    </w:p>
    <w:p w14:paraId="4CFF8003" w14:textId="77777777" w:rsidR="002A3E25" w:rsidRDefault="00635FEC" w:rsidP="00635FEC">
      <w:pPr>
        <w:pStyle w:val="Header"/>
        <w:tabs>
          <w:tab w:val="clear" w:pos="4320"/>
          <w:tab w:val="left" w:pos="1440"/>
          <w:tab w:val="left" w:pos="6120"/>
          <w:tab w:val="left" w:pos="8100"/>
        </w:tabs>
        <w:spacing w:after="160"/>
        <w:rPr>
          <w:sz w:val="22"/>
        </w:rPr>
      </w:pPr>
      <w:r w:rsidRPr="00EB5509">
        <w:rPr>
          <w:b/>
          <w:sz w:val="22"/>
          <w:szCs w:val="22"/>
        </w:rPr>
        <w:t xml:space="preserve">REPORTS TO:  </w:t>
      </w:r>
      <w:r>
        <w:rPr>
          <w:sz w:val="22"/>
          <w:szCs w:val="22"/>
        </w:rPr>
        <w:t xml:space="preserve">Principal                                              </w:t>
      </w:r>
      <w:r w:rsidRPr="00635FEC">
        <w:rPr>
          <w:b/>
          <w:sz w:val="22"/>
          <w:szCs w:val="22"/>
        </w:rPr>
        <w:t>P</w:t>
      </w:r>
      <w:r w:rsidRPr="00EB5509">
        <w:rPr>
          <w:b/>
          <w:sz w:val="22"/>
          <w:szCs w:val="22"/>
        </w:rPr>
        <w:t xml:space="preserve">AY GRADE:  </w:t>
      </w:r>
      <w:r w:rsidRPr="00EB5509">
        <w:rPr>
          <w:sz w:val="22"/>
          <w:szCs w:val="22"/>
        </w:rPr>
        <w:t xml:space="preserve">AUX </w:t>
      </w:r>
      <w:r>
        <w:rPr>
          <w:sz w:val="22"/>
          <w:szCs w:val="22"/>
        </w:rPr>
        <w:t>3</w:t>
      </w:r>
      <w:r w:rsidRPr="00EB5509">
        <w:rPr>
          <w:b/>
          <w:sz w:val="22"/>
          <w:szCs w:val="22"/>
        </w:rPr>
        <w:t xml:space="preserve"> – </w:t>
      </w:r>
      <w:r w:rsidR="00776328">
        <w:rPr>
          <w:sz w:val="22"/>
          <w:szCs w:val="22"/>
        </w:rPr>
        <w:t>182</w:t>
      </w:r>
      <w:r w:rsidRPr="00EB5509">
        <w:rPr>
          <w:sz w:val="22"/>
          <w:szCs w:val="22"/>
        </w:rPr>
        <w:t xml:space="preserve"> Days</w:t>
      </w:r>
      <w:r w:rsidRPr="00EB5509">
        <w:rPr>
          <w:b/>
          <w:sz w:val="22"/>
          <w:szCs w:val="22"/>
        </w:rPr>
        <w:t xml:space="preserve"> </w:t>
      </w:r>
      <w:r>
        <w:rPr>
          <w:b/>
          <w:sz w:val="22"/>
          <w:szCs w:val="22"/>
        </w:rPr>
        <w:br/>
      </w:r>
      <w:r w:rsidRPr="00EB5509">
        <w:rPr>
          <w:b/>
          <w:sz w:val="22"/>
          <w:szCs w:val="22"/>
        </w:rPr>
        <w:t xml:space="preserve">                                                                                        </w:t>
      </w:r>
      <w:r w:rsidRPr="00EB5509">
        <w:rPr>
          <w:sz w:val="22"/>
          <w:szCs w:val="22"/>
        </w:rPr>
        <w:br/>
      </w:r>
      <w:r>
        <w:rPr>
          <w:b/>
          <w:sz w:val="22"/>
          <w:szCs w:val="22"/>
        </w:rPr>
        <w:t>SCHOOL</w:t>
      </w:r>
      <w:r w:rsidRPr="00EB5509">
        <w:rPr>
          <w:b/>
          <w:sz w:val="22"/>
          <w:szCs w:val="22"/>
        </w:rPr>
        <w:t xml:space="preserve">:  </w:t>
      </w:r>
      <w:r>
        <w:rPr>
          <w:sz w:val="22"/>
          <w:szCs w:val="22"/>
        </w:rPr>
        <w:t xml:space="preserve">Assigned Campus </w:t>
      </w:r>
      <w:r w:rsidRPr="00EB5509">
        <w:rPr>
          <w:sz w:val="22"/>
          <w:szCs w:val="22"/>
        </w:rPr>
        <w:t xml:space="preserve">                            </w:t>
      </w:r>
      <w:r>
        <w:rPr>
          <w:sz w:val="22"/>
          <w:szCs w:val="22"/>
        </w:rPr>
        <w:t xml:space="preserve">           </w:t>
      </w:r>
      <w:r w:rsidRPr="00EB5509">
        <w:rPr>
          <w:b/>
          <w:sz w:val="22"/>
          <w:szCs w:val="22"/>
        </w:rPr>
        <w:t>DATE REVISED</w:t>
      </w:r>
      <w:r w:rsidRPr="00EB5509">
        <w:rPr>
          <w:sz w:val="22"/>
          <w:szCs w:val="22"/>
        </w:rPr>
        <w:t xml:space="preserve">:  </w:t>
      </w:r>
      <w:r w:rsidR="00746C8C">
        <w:rPr>
          <w:sz w:val="22"/>
          <w:szCs w:val="22"/>
        </w:rPr>
        <w:t>January 2022</w:t>
      </w:r>
    </w:p>
    <w:p w14:paraId="00DECCEF" w14:textId="77777777" w:rsidR="006F2148" w:rsidRPr="00635FEC" w:rsidRDefault="003C7CA7" w:rsidP="00635FEC">
      <w:pPr>
        <w:pStyle w:val="Heading1"/>
        <w:pBdr>
          <w:top w:val="double" w:sz="4" w:space="1" w:color="auto"/>
        </w:pBdr>
        <w:rPr>
          <w:rFonts w:ascii="Times New Roman" w:hAnsi="Times New Roman"/>
          <w:b w:val="0"/>
        </w:rPr>
      </w:pPr>
      <w:r>
        <w:br/>
      </w:r>
      <w:r w:rsidR="00635FEC">
        <w:t>PRIMARY PURPOSE</w:t>
      </w:r>
      <w:r w:rsidR="002A3E25">
        <w:t>:</w:t>
      </w:r>
      <w:r w:rsidR="00635FEC">
        <w:t xml:space="preserve">  </w:t>
      </w:r>
      <w:r w:rsidR="002A3E25" w:rsidRPr="00635FEC">
        <w:rPr>
          <w:rFonts w:ascii="Times New Roman" w:hAnsi="Times New Roman"/>
          <w:b w:val="0"/>
        </w:rPr>
        <w:t xml:space="preserve">Under general supervision, </w:t>
      </w:r>
      <w:r w:rsidR="006F2148" w:rsidRPr="00635FEC">
        <w:rPr>
          <w:rFonts w:ascii="Times New Roman" w:hAnsi="Times New Roman"/>
          <w:b w:val="0"/>
        </w:rPr>
        <w:t xml:space="preserve">provide security and protection for students, </w:t>
      </w:r>
      <w:r w:rsidR="00666AB7" w:rsidRPr="00635FEC">
        <w:rPr>
          <w:rFonts w:ascii="Times New Roman" w:hAnsi="Times New Roman"/>
          <w:b w:val="0"/>
        </w:rPr>
        <w:t>staff</w:t>
      </w:r>
      <w:r w:rsidR="00514439">
        <w:rPr>
          <w:rFonts w:ascii="Times New Roman" w:hAnsi="Times New Roman"/>
          <w:b w:val="0"/>
        </w:rPr>
        <w:t xml:space="preserve"> and visitors and prevent</w:t>
      </w:r>
      <w:r w:rsidR="006F2148" w:rsidRPr="00635FEC">
        <w:rPr>
          <w:rFonts w:ascii="Times New Roman" w:hAnsi="Times New Roman"/>
          <w:b w:val="0"/>
        </w:rPr>
        <w:t xml:space="preserve"> property loss due to theft or vandalism. </w:t>
      </w:r>
    </w:p>
    <w:p w14:paraId="7E689821" w14:textId="77777777" w:rsidR="006F2148" w:rsidRPr="00635FEC" w:rsidRDefault="00635FEC" w:rsidP="006F2148">
      <w:pPr>
        <w:pStyle w:val="Heading1"/>
        <w:rPr>
          <w:rFonts w:ascii="Times New Roman" w:hAnsi="Times New Roman"/>
          <w:b w:val="0"/>
        </w:rPr>
      </w:pPr>
      <w:r w:rsidRPr="00635FEC">
        <w:rPr>
          <w:rFonts w:ascii="Times New Roman" w:hAnsi="Times New Roman"/>
        </w:rPr>
        <w:t>QUALIFICATIONS</w:t>
      </w:r>
      <w:r w:rsidR="002A3E25" w:rsidRPr="00635FEC">
        <w:rPr>
          <w:rFonts w:ascii="Times New Roman" w:hAnsi="Times New Roman"/>
          <w:b w:val="0"/>
        </w:rPr>
        <w:t>:</w:t>
      </w:r>
    </w:p>
    <w:p w14:paraId="0DA129BF" w14:textId="77777777" w:rsidR="002A3E25" w:rsidRDefault="002A3E25" w:rsidP="00B96CA7">
      <w:pPr>
        <w:pStyle w:val="Heading2Indent"/>
        <w:ind w:left="540"/>
      </w:pPr>
      <w:r>
        <w:t>Education/Certification:</w:t>
      </w:r>
    </w:p>
    <w:p w14:paraId="7ACB37DC" w14:textId="77777777" w:rsidR="002A3E25" w:rsidRDefault="002A3E25" w:rsidP="00B96CA7">
      <w:pPr>
        <w:pStyle w:val="BodyTextIndent"/>
        <w:ind w:left="540"/>
      </w:pPr>
      <w:r>
        <w:t>High School Diploma or GED</w:t>
      </w:r>
    </w:p>
    <w:p w14:paraId="612AEAF5" w14:textId="77777777" w:rsidR="000871BD" w:rsidRDefault="000871BD" w:rsidP="00B96CA7">
      <w:pPr>
        <w:pStyle w:val="BodyTextHanging"/>
        <w:ind w:left="540" w:firstLine="0"/>
      </w:pPr>
      <w:r>
        <w:t>Clear and valid Texas driver’s license</w:t>
      </w:r>
    </w:p>
    <w:p w14:paraId="4684928B" w14:textId="77777777" w:rsidR="002A3E25" w:rsidRDefault="002A3E25" w:rsidP="00B96CA7">
      <w:pPr>
        <w:pStyle w:val="BodyTextIndent"/>
        <w:ind w:left="540"/>
      </w:pPr>
    </w:p>
    <w:p w14:paraId="66F6BAA8" w14:textId="77777777" w:rsidR="002A3E25" w:rsidRDefault="002A3E25" w:rsidP="00B96CA7">
      <w:pPr>
        <w:pStyle w:val="Heading2Indent"/>
        <w:ind w:left="540"/>
      </w:pPr>
      <w:r>
        <w:t>Special Knowledge/Skills:</w:t>
      </w:r>
    </w:p>
    <w:p w14:paraId="2263A8E8" w14:textId="77777777" w:rsidR="002A3E25" w:rsidRDefault="002A3E25" w:rsidP="00B96CA7">
      <w:pPr>
        <w:pStyle w:val="BodyTextIndent"/>
        <w:ind w:left="540"/>
      </w:pPr>
      <w:r>
        <w:t xml:space="preserve">Ability to </w:t>
      </w:r>
      <w:r w:rsidR="00782FCA">
        <w:t>clearly and accurately record</w:t>
      </w:r>
      <w:r>
        <w:t xml:space="preserve"> information</w:t>
      </w:r>
    </w:p>
    <w:p w14:paraId="64539902" w14:textId="77777777" w:rsidR="002A3E25" w:rsidRDefault="002A3E25" w:rsidP="00B96CA7">
      <w:pPr>
        <w:pStyle w:val="BodyTextIndent"/>
        <w:ind w:left="540"/>
      </w:pPr>
      <w:r>
        <w:t>Ability to follow verbal and written instructions</w:t>
      </w:r>
    </w:p>
    <w:p w14:paraId="7621BB90" w14:textId="77777777" w:rsidR="002A3E25" w:rsidRDefault="002A3E25" w:rsidP="00B96CA7">
      <w:pPr>
        <w:pStyle w:val="BodyTextIndent"/>
        <w:ind w:left="540"/>
      </w:pPr>
      <w:r>
        <w:t xml:space="preserve">Ability to work effectively with </w:t>
      </w:r>
      <w:r w:rsidR="00666AB7">
        <w:t xml:space="preserve">youths and adults </w:t>
      </w:r>
    </w:p>
    <w:p w14:paraId="07257B5A" w14:textId="77777777" w:rsidR="002A3E25" w:rsidRDefault="002A3E25" w:rsidP="00B96CA7">
      <w:pPr>
        <w:pStyle w:val="BodyTextHanging"/>
        <w:ind w:left="540" w:firstLine="0"/>
      </w:pPr>
      <w:r>
        <w:t>Abi</w:t>
      </w:r>
      <w:r w:rsidR="00514439">
        <w:t xml:space="preserve">lity to communicate effectively in writing, </w:t>
      </w:r>
      <w:r w:rsidR="00A934FC">
        <w:t xml:space="preserve">orally, and </w:t>
      </w:r>
      <w:r w:rsidR="00514439">
        <w:t>via two-way radio</w:t>
      </w:r>
    </w:p>
    <w:p w14:paraId="43F9DEDF" w14:textId="77777777" w:rsidR="00514439" w:rsidRDefault="00514439" w:rsidP="00B96CA7">
      <w:pPr>
        <w:pStyle w:val="BodyTextHanging"/>
        <w:ind w:left="540" w:firstLine="0"/>
      </w:pPr>
      <w:r>
        <w:t>Ability to follow prescribed procedures and policies</w:t>
      </w:r>
    </w:p>
    <w:p w14:paraId="63E7ED2C" w14:textId="77777777" w:rsidR="002A3E25" w:rsidRDefault="002A3E25">
      <w:pPr>
        <w:pStyle w:val="BodyTextIndent"/>
      </w:pPr>
    </w:p>
    <w:p w14:paraId="53829ADB" w14:textId="77777777" w:rsidR="002A3E25" w:rsidRDefault="002A3E25" w:rsidP="00B96CA7">
      <w:pPr>
        <w:pStyle w:val="Heading2Indent"/>
        <w:ind w:left="540"/>
      </w:pPr>
      <w:r>
        <w:t>Experience:</w:t>
      </w:r>
    </w:p>
    <w:p w14:paraId="547BB6A6" w14:textId="77777777" w:rsidR="002A3E25" w:rsidRDefault="002A3E25" w:rsidP="00B96CA7">
      <w:pPr>
        <w:pStyle w:val="BodyTextIndent"/>
        <w:ind w:left="540"/>
      </w:pPr>
      <w:r>
        <w:t>None</w:t>
      </w:r>
    </w:p>
    <w:p w14:paraId="291AD825" w14:textId="77777777" w:rsidR="002A3E25" w:rsidRDefault="00635FEC">
      <w:pPr>
        <w:pStyle w:val="Heading1"/>
      </w:pPr>
      <w:r>
        <w:t>MAJOR RESPONSIBILITIES AND DUTIES</w:t>
      </w:r>
      <w:r w:rsidR="002A3E25">
        <w:t>:</w:t>
      </w:r>
    </w:p>
    <w:p w14:paraId="05E2D51E" w14:textId="77777777" w:rsidR="002A3E25" w:rsidRDefault="00666AB7" w:rsidP="003C7CA7">
      <w:pPr>
        <w:pStyle w:val="Numberedduties"/>
        <w:tabs>
          <w:tab w:val="clear" w:pos="720"/>
          <w:tab w:val="num" w:pos="540"/>
        </w:tabs>
        <w:ind w:left="540" w:hanging="540"/>
      </w:pPr>
      <w:r>
        <w:t xml:space="preserve">Patrol assigned campus. </w:t>
      </w:r>
      <w:r w:rsidR="002A3E25">
        <w:t>Monitor student behavior and enforce school rules related to student conduct, vehicle operation, and parking.</w:t>
      </w:r>
    </w:p>
    <w:p w14:paraId="6A1692EC" w14:textId="77777777" w:rsidR="002A3E25" w:rsidRDefault="002A3E25" w:rsidP="003C7CA7">
      <w:pPr>
        <w:pStyle w:val="Numberedduties"/>
        <w:tabs>
          <w:tab w:val="clear" w:pos="720"/>
          <w:tab w:val="num" w:pos="540"/>
        </w:tabs>
        <w:ind w:left="540" w:hanging="540"/>
      </w:pPr>
      <w:r>
        <w:t>Resolve conflict or confrontation between students and report disturbances to principal or assistant principal.</w:t>
      </w:r>
    </w:p>
    <w:p w14:paraId="7F0F5C52" w14:textId="77777777" w:rsidR="002A3E25" w:rsidRDefault="002A3E25" w:rsidP="003C7CA7">
      <w:pPr>
        <w:pStyle w:val="Numberedduties"/>
        <w:tabs>
          <w:tab w:val="clear" w:pos="720"/>
          <w:tab w:val="num" w:pos="540"/>
        </w:tabs>
        <w:ind w:left="540" w:hanging="540"/>
      </w:pPr>
      <w:r>
        <w:t>Control traffi</w:t>
      </w:r>
      <w:r w:rsidR="00666AB7">
        <w:t xml:space="preserve">c and parking on campus grounds during school hours and at </w:t>
      </w:r>
      <w:r w:rsidR="00635FEC">
        <w:t>afterhours</w:t>
      </w:r>
      <w:r w:rsidR="00666AB7">
        <w:t xml:space="preserve"> events.</w:t>
      </w:r>
    </w:p>
    <w:p w14:paraId="0B55A7E9" w14:textId="77777777" w:rsidR="002A3E25" w:rsidRDefault="002A3E25" w:rsidP="003C7CA7">
      <w:pPr>
        <w:pStyle w:val="Numberedduties"/>
        <w:tabs>
          <w:tab w:val="clear" w:pos="720"/>
          <w:tab w:val="num" w:pos="540"/>
        </w:tabs>
        <w:ind w:left="540" w:hanging="540"/>
      </w:pPr>
      <w:r>
        <w:t>Register student vehicles and maintain accurate records of registration.</w:t>
      </w:r>
    </w:p>
    <w:p w14:paraId="70173B55" w14:textId="77777777" w:rsidR="002A3E25" w:rsidRDefault="002A3E25" w:rsidP="003C7CA7">
      <w:pPr>
        <w:pStyle w:val="Numberedduties"/>
        <w:tabs>
          <w:tab w:val="clear" w:pos="720"/>
          <w:tab w:val="num" w:pos="540"/>
        </w:tabs>
        <w:ind w:left="540" w:hanging="540"/>
      </w:pPr>
      <w:r>
        <w:t>Work cooperatively with office personnel to inform students of problems with vehicles (i.e., improperly parked, lights on, etc.)</w:t>
      </w:r>
    </w:p>
    <w:p w14:paraId="464C13BB" w14:textId="77777777" w:rsidR="00635FEC" w:rsidRDefault="002A3E25" w:rsidP="003951A2">
      <w:pPr>
        <w:pStyle w:val="Numberedduties"/>
        <w:tabs>
          <w:tab w:val="clear" w:pos="720"/>
          <w:tab w:val="num" w:pos="540"/>
        </w:tabs>
        <w:ind w:left="540" w:hanging="540"/>
      </w:pPr>
      <w:r>
        <w:t>Assist law enforcement personnel as needed.</w:t>
      </w:r>
    </w:p>
    <w:p w14:paraId="6F9DBD7B" w14:textId="77777777" w:rsidR="002A3E25" w:rsidRDefault="002A3E25" w:rsidP="003951A2">
      <w:pPr>
        <w:pStyle w:val="Numberedduties"/>
        <w:tabs>
          <w:tab w:val="clear" w:pos="720"/>
          <w:tab w:val="num" w:pos="540"/>
        </w:tabs>
        <w:ind w:left="540" w:hanging="540"/>
      </w:pPr>
      <w:r>
        <w:t>Notify police, fire department, or other appropriate authority of any situation requiring immediate attention.</w:t>
      </w:r>
    </w:p>
    <w:p w14:paraId="117AFBA4" w14:textId="77777777" w:rsidR="002A3E25" w:rsidRDefault="002A3E25" w:rsidP="001D4C14">
      <w:pPr>
        <w:pStyle w:val="Numberedduties"/>
        <w:tabs>
          <w:tab w:val="clear" w:pos="720"/>
          <w:tab w:val="num" w:pos="540"/>
        </w:tabs>
        <w:spacing w:after="120"/>
        <w:ind w:left="540" w:hanging="540"/>
      </w:pPr>
      <w:r>
        <w:t>Give directions or act as a guide to authorized visitors.</w:t>
      </w:r>
    </w:p>
    <w:p w14:paraId="3614820B" w14:textId="77777777" w:rsidR="005F0F4C" w:rsidRDefault="00A934FC" w:rsidP="00E14CB7">
      <w:pPr>
        <w:pStyle w:val="Numberedduties"/>
        <w:tabs>
          <w:tab w:val="clear" w:pos="720"/>
          <w:tab w:val="num" w:pos="540"/>
        </w:tabs>
        <w:spacing w:after="120"/>
        <w:ind w:left="540" w:hanging="540"/>
      </w:pPr>
      <w:r>
        <w:lastRenderedPageBreak/>
        <w:t>Check doors, windows, and gates to be certain school facilities are secure.</w:t>
      </w:r>
    </w:p>
    <w:p w14:paraId="4BCDB411" w14:textId="77777777" w:rsidR="00635FEC" w:rsidRDefault="00635FEC" w:rsidP="005F0F4C">
      <w:pPr>
        <w:pStyle w:val="Numberedduties"/>
        <w:tabs>
          <w:tab w:val="clear" w:pos="720"/>
          <w:tab w:val="num" w:pos="540"/>
        </w:tabs>
        <w:spacing w:after="120"/>
        <w:ind w:left="540" w:hanging="630"/>
      </w:pPr>
      <w:r>
        <w:t>Perform other tasks and duties as assigned.</w:t>
      </w:r>
    </w:p>
    <w:p w14:paraId="2D81C260" w14:textId="77777777" w:rsidR="00782FCA" w:rsidRPr="00635FEC" w:rsidRDefault="002A3E25" w:rsidP="00635FEC">
      <w:pPr>
        <w:pStyle w:val="Heading1"/>
        <w:spacing w:after="120"/>
        <w:rPr>
          <w:rFonts w:ascii="Times New Roman" w:hAnsi="Times New Roman"/>
          <w:b w:val="0"/>
        </w:rPr>
      </w:pPr>
      <w:r>
        <w:t>Supervisory Responsibilities:</w:t>
      </w:r>
      <w:r w:rsidR="00635FEC">
        <w:t xml:space="preserve">  </w:t>
      </w:r>
      <w:r w:rsidRPr="00635FEC">
        <w:rPr>
          <w:rFonts w:ascii="Times New Roman" w:hAnsi="Times New Roman"/>
          <w:b w:val="0"/>
        </w:rPr>
        <w:t>None.</w:t>
      </w:r>
    </w:p>
    <w:p w14:paraId="660A9A50" w14:textId="77777777" w:rsidR="00666AB7" w:rsidRPr="00782FCA" w:rsidRDefault="00666AB7" w:rsidP="00666AB7">
      <w:pPr>
        <w:pStyle w:val="BodyTextIndent"/>
        <w:ind w:left="540"/>
      </w:pPr>
    </w:p>
    <w:p w14:paraId="3FCEED2B" w14:textId="77777777" w:rsidR="00782FCA" w:rsidRDefault="00782FCA" w:rsidP="00782FCA">
      <w:pPr>
        <w:pStyle w:val="Heading1"/>
        <w:spacing w:before="0"/>
      </w:pPr>
      <w:r>
        <w:t>Mental Demands/Physical Demands/Environmental Factors:</w:t>
      </w:r>
    </w:p>
    <w:p w14:paraId="006D5900" w14:textId="77777777" w:rsidR="00782FCA" w:rsidRDefault="00782FCA" w:rsidP="00CF061C">
      <w:pPr>
        <w:pStyle w:val="BodyTextIndent"/>
        <w:tabs>
          <w:tab w:val="left" w:pos="0"/>
        </w:tabs>
        <w:spacing w:after="120"/>
        <w:ind w:left="0"/>
      </w:pPr>
      <w:r w:rsidRPr="001240BD">
        <w:rPr>
          <w:b/>
        </w:rPr>
        <w:t>Tools/Equipment Used:</w:t>
      </w:r>
      <w:r>
        <w:rPr>
          <w:b/>
        </w:rPr>
        <w:t xml:space="preserve"> </w:t>
      </w:r>
      <w:r w:rsidR="001D4C14">
        <w:t>District vehicle, t</w:t>
      </w:r>
      <w:r>
        <w:t>wo-way radio, alarm system and other security equipment, fire extinguisher, and s</w:t>
      </w:r>
      <w:r w:rsidRPr="00020A34">
        <w:t>tandard office equipment</w:t>
      </w:r>
      <w:r>
        <w:t xml:space="preserve"> including computer and peripherals</w:t>
      </w:r>
    </w:p>
    <w:p w14:paraId="7DFC0853" w14:textId="77777777" w:rsidR="00782FCA" w:rsidRPr="00CF061C" w:rsidRDefault="00CF061C" w:rsidP="00CF061C">
      <w:pPr>
        <w:pStyle w:val="BodyTextIndent"/>
        <w:tabs>
          <w:tab w:val="left" w:pos="0"/>
        </w:tabs>
        <w:spacing w:after="120"/>
        <w:ind w:left="0"/>
      </w:pPr>
      <w:r>
        <w:rPr>
          <w:b/>
        </w:rPr>
        <w:t xml:space="preserve">Posture: </w:t>
      </w:r>
      <w:r w:rsidR="00782FCA" w:rsidRPr="00CF061C">
        <w:t>Prolonged sitting and standing</w:t>
      </w:r>
    </w:p>
    <w:p w14:paraId="48D84240" w14:textId="77777777" w:rsidR="00782FCA" w:rsidRPr="00CF061C" w:rsidRDefault="00CF061C" w:rsidP="00CF061C">
      <w:pPr>
        <w:pStyle w:val="BodyTextIndent"/>
        <w:tabs>
          <w:tab w:val="left" w:pos="0"/>
        </w:tabs>
        <w:spacing w:after="120"/>
        <w:ind w:left="0"/>
      </w:pPr>
      <w:r>
        <w:rPr>
          <w:b/>
        </w:rPr>
        <w:t xml:space="preserve">Motion: </w:t>
      </w:r>
      <w:r w:rsidR="00782FCA" w:rsidRPr="00CF061C">
        <w:t xml:space="preserve">Strenuous walking and climbing stairs; occasional </w:t>
      </w:r>
      <w:r w:rsidR="00FB79E4" w:rsidRPr="00CF061C">
        <w:t xml:space="preserve">keyboarding and use of </w:t>
      </w:r>
      <w:r w:rsidR="00782FCA" w:rsidRPr="00CF061C">
        <w:t>mouse, moderate driving</w:t>
      </w:r>
    </w:p>
    <w:p w14:paraId="2B727E6C" w14:textId="77777777" w:rsidR="00782FCA" w:rsidRPr="00CF061C" w:rsidRDefault="00CF061C" w:rsidP="00CF061C">
      <w:pPr>
        <w:pStyle w:val="BodyTextIndent"/>
        <w:tabs>
          <w:tab w:val="left" w:pos="0"/>
        </w:tabs>
        <w:spacing w:after="120"/>
        <w:ind w:left="0"/>
      </w:pPr>
      <w:r>
        <w:rPr>
          <w:b/>
        </w:rPr>
        <w:t xml:space="preserve">Lifting: </w:t>
      </w:r>
      <w:r w:rsidR="00782FCA" w:rsidRPr="00CF061C">
        <w:t>Moderate lifting and carrying (15–44 pounds)</w:t>
      </w:r>
    </w:p>
    <w:p w14:paraId="6268C1A9" w14:textId="77777777" w:rsidR="00782FCA" w:rsidRPr="00CF061C" w:rsidRDefault="00CF061C" w:rsidP="00CF061C">
      <w:pPr>
        <w:pStyle w:val="BodyTextIndent"/>
        <w:tabs>
          <w:tab w:val="left" w:pos="0"/>
        </w:tabs>
        <w:spacing w:after="120"/>
        <w:ind w:left="0"/>
      </w:pPr>
      <w:r>
        <w:rPr>
          <w:b/>
        </w:rPr>
        <w:t xml:space="preserve">Environment: </w:t>
      </w:r>
      <w:r w:rsidR="00782FCA" w:rsidRPr="00CF061C">
        <w:t>Work inside and outside (moderate exposure to sun, hea</w:t>
      </w:r>
      <w:r w:rsidR="00FB79E4" w:rsidRPr="00CF061C">
        <w:t>t, cold, and inclement weather); m</w:t>
      </w:r>
      <w:r w:rsidR="00782FCA" w:rsidRPr="00CF061C">
        <w:t>oderate</w:t>
      </w:r>
      <w:r w:rsidR="001D4C14" w:rsidRPr="00CF061C">
        <w:t xml:space="preserve"> exposure to noise and</w:t>
      </w:r>
      <w:r w:rsidR="00782FCA" w:rsidRPr="00CF061C">
        <w:t xml:space="preserve"> vehicle </w:t>
      </w:r>
      <w:r w:rsidR="001D4C14" w:rsidRPr="00CF061C">
        <w:t>exhaust</w:t>
      </w:r>
      <w:r w:rsidR="00FB79E4" w:rsidRPr="00CF061C">
        <w:t>; f</w:t>
      </w:r>
      <w:r w:rsidR="00782FCA" w:rsidRPr="00CF061C">
        <w:t>requent district</w:t>
      </w:r>
      <w:r w:rsidR="00514439">
        <w:t>-</w:t>
      </w:r>
      <w:r w:rsidR="00782FCA" w:rsidRPr="00CF061C">
        <w:t>wide travel.</w:t>
      </w:r>
    </w:p>
    <w:p w14:paraId="67DA54B9" w14:textId="77777777" w:rsidR="00782FCA" w:rsidRPr="00CF061C" w:rsidRDefault="00CF061C" w:rsidP="00CF061C">
      <w:pPr>
        <w:pStyle w:val="BodyTextIndent"/>
        <w:tabs>
          <w:tab w:val="left" w:pos="0"/>
        </w:tabs>
        <w:spacing w:after="120"/>
        <w:ind w:left="0"/>
      </w:pPr>
      <w:r>
        <w:rPr>
          <w:b/>
        </w:rPr>
        <w:t xml:space="preserve">Other: </w:t>
      </w:r>
      <w:r w:rsidR="00782FCA" w:rsidRPr="00CF061C">
        <w:t xml:space="preserve">Specific </w:t>
      </w:r>
      <w:r w:rsidR="00FB79E4" w:rsidRPr="00CF061C">
        <w:t>hearing and visual requirements; m</w:t>
      </w:r>
      <w:r w:rsidR="00782FCA" w:rsidRPr="00CF061C">
        <w:t>ay be subject to adverse and hazardous working conditions, including v</w:t>
      </w:r>
      <w:r w:rsidR="00FB79E4" w:rsidRPr="00CF061C">
        <w:t>iolent and armed confrontations; a</w:t>
      </w:r>
      <w:r w:rsidR="00782FCA" w:rsidRPr="00CF061C">
        <w:t>bility to control sudden violent or extreme physical acts of others and exhibit rapid mental and muscul</w:t>
      </w:r>
      <w:r w:rsidR="00FB79E4" w:rsidRPr="00CF061C">
        <w:t>ar coordination simultaneously</w:t>
      </w:r>
    </w:p>
    <w:p w14:paraId="3DF11F5D" w14:textId="77777777" w:rsidR="00782FCA" w:rsidRPr="00CF061C" w:rsidRDefault="00782FCA" w:rsidP="00B96CA7">
      <w:pPr>
        <w:pStyle w:val="BodyTextIndent"/>
        <w:tabs>
          <w:tab w:val="left" w:pos="0"/>
        </w:tabs>
        <w:ind w:left="0"/>
      </w:pPr>
      <w:r w:rsidRPr="001240BD">
        <w:rPr>
          <w:b/>
        </w:rPr>
        <w:t>Mental Demands:</w:t>
      </w:r>
      <w:r>
        <w:rPr>
          <w:b/>
        </w:rPr>
        <w:t xml:space="preserve"> </w:t>
      </w:r>
      <w:r w:rsidRPr="00CF061C">
        <w:t>Maintain emotional control under stress; p</w:t>
      </w:r>
      <w:r w:rsidR="00514439">
        <w:t>ossible prolonged hours</w:t>
      </w:r>
    </w:p>
    <w:p w14:paraId="664D0AAD" w14:textId="77777777" w:rsidR="002A3E25" w:rsidRDefault="00635FEC">
      <w:pPr>
        <w:pStyle w:val="BodyText"/>
        <w:tabs>
          <w:tab w:val="right" w:leader="underscore" w:pos="9720"/>
        </w:tabs>
      </w:pPr>
      <w:r>
        <w:rPr>
          <w:noProof/>
        </w:rPr>
        <mc:AlternateContent>
          <mc:Choice Requires="wps">
            <w:drawing>
              <wp:anchor distT="0" distB="0" distL="114300" distR="114300" simplePos="0" relativeHeight="251657728" behindDoc="0" locked="0" layoutInCell="0" allowOverlap="1" wp14:anchorId="17734ABD" wp14:editId="3D06F27A">
                <wp:simplePos x="0" y="0"/>
                <wp:positionH relativeFrom="column">
                  <wp:posOffset>0</wp:posOffset>
                </wp:positionH>
                <wp:positionV relativeFrom="paragraph">
                  <wp:posOffset>134620</wp:posOffset>
                </wp:positionV>
                <wp:extent cx="617220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7B478"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" o:allowincell="f" strokeweight="3pt">
                <v:stroke linestyle="thinThin"/>
              </v:line>
            </w:pict>
          </mc:Fallback>
        </mc:AlternateContent>
      </w:r>
    </w:p>
    <w:p w14:paraId="349F6B29"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14754E">
        <w:rPr>
          <w:i/>
          <w:spacing w:val="-3"/>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62DED557"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p>
    <w:p w14:paraId="19AB5575" w14:textId="77777777" w:rsidR="00635FEC" w:rsidRPr="0014754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14754E">
        <w:rPr>
          <w:i/>
          <w:spacing w:val="-3"/>
          <w:sz w:val="22"/>
          <w:szCs w:val="22"/>
        </w:rPr>
        <w:t>This job description supersedes all prior job descriptions for this position as well as rescinding all past and present job descriptions that do not reflect the current requirements of this position.</w:t>
      </w:r>
    </w:p>
    <w:p w14:paraId="5CFA1DBA" w14:textId="77777777" w:rsidR="00635FEC" w:rsidRPr="001A31DE" w:rsidRDefault="00635FEC" w:rsidP="0063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22"/>
          <w:szCs w:val="22"/>
          <w:highlight w:val="green"/>
        </w:rPr>
      </w:pPr>
    </w:p>
    <w:p w14:paraId="02535991" w14:textId="77777777" w:rsidR="00635FEC" w:rsidRPr="00D56BAC" w:rsidRDefault="00635FEC" w:rsidP="00635FEC">
      <w:pPr>
        <w:ind w:left="180"/>
        <w:jc w:val="center"/>
        <w:rPr>
          <w:i/>
          <w:sz w:val="22"/>
          <w:szCs w:val="22"/>
        </w:rPr>
      </w:pPr>
      <w:r w:rsidRPr="00D56BAC">
        <w:rPr>
          <w:i/>
          <w:sz w:val="22"/>
          <w:szCs w:val="22"/>
        </w:rPr>
        <w:t>Rockwall ISD is an equal opportunity employer</w:t>
      </w:r>
    </w:p>
    <w:p w14:paraId="529FBFDB" w14:textId="77777777" w:rsidR="00635FEC" w:rsidRPr="00EC0D68" w:rsidRDefault="00635FEC" w:rsidP="00635FEC">
      <w:pPr>
        <w:pStyle w:val="BodyText"/>
      </w:pPr>
    </w:p>
    <w:p w14:paraId="55900688" w14:textId="77777777" w:rsidR="002A3E25" w:rsidRPr="00B96CA7" w:rsidRDefault="002A3E25">
      <w:pPr>
        <w:pStyle w:val="BodyText"/>
        <w:tabs>
          <w:tab w:val="right" w:leader="underscore" w:pos="9720"/>
        </w:tabs>
        <w:rPr>
          <w:sz w:val="12"/>
        </w:rPr>
      </w:pPr>
    </w:p>
    <w:sectPr w:rsidR="002A3E25" w:rsidRPr="00B96CA7" w:rsidSect="003C7CA7">
      <w:headerReference w:type="even" r:id="rId8"/>
      <w:footerReference w:type="even" r:id="rId9"/>
      <w:footerReference w:type="default" r:id="rId10"/>
      <w:headerReference w:type="first" r:id="rId11"/>
      <w:footerReference w:type="first" r:id="rId12"/>
      <w:pgSz w:w="12240" w:h="15840" w:code="1"/>
      <w:pgMar w:top="1008" w:right="1080" w:bottom="1008" w:left="1440" w:header="1008"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4A27F" w14:textId="77777777" w:rsidR="00634170" w:rsidRDefault="00634170">
      <w:r>
        <w:separator/>
      </w:r>
    </w:p>
  </w:endnote>
  <w:endnote w:type="continuationSeparator" w:id="0">
    <w:p w14:paraId="20173CAB" w14:textId="77777777" w:rsidR="00634170" w:rsidRDefault="00634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D885" w14:textId="77777777" w:rsidR="002A3E25" w:rsidRDefault="00635FEC">
    <w:pPr>
      <w:pStyle w:val="BodyText"/>
      <w:tabs>
        <w:tab w:val="right" w:leader="underscore" w:pos="9720"/>
      </w:tabs>
    </w:pPr>
    <w:r>
      <w:rPr>
        <w:noProof/>
      </w:rPr>
      <mc:AlternateContent>
        <mc:Choice Requires="wps">
          <w:drawing>
            <wp:anchor distT="0" distB="0" distL="114300" distR="114300" simplePos="0" relativeHeight="251657216" behindDoc="0" locked="0" layoutInCell="0" allowOverlap="1" wp14:anchorId="7BC4C707" wp14:editId="4714599E">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64E1C"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" o:allowincell="f" strokeweight="3pt">
              <v:stroke linestyle="thinThin"/>
            </v:line>
          </w:pict>
        </mc:Fallback>
      </mc:AlternateContent>
    </w:r>
  </w:p>
  <w:p w14:paraId="30273B23" w14:textId="77777777" w:rsidR="002A3E25" w:rsidRDefault="002A3E25">
    <w:pPr>
      <w:pStyle w:val="BodyText"/>
      <w:tabs>
        <w:tab w:val="right" w:leader="underscore" w:pos="9720"/>
      </w:tabs>
    </w:pPr>
  </w:p>
  <w:p w14:paraId="6C1478DE" w14:textId="77777777" w:rsidR="002A3E25" w:rsidRDefault="002A3E25">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686DBD9B" w14:textId="77777777" w:rsidR="002A3E25" w:rsidRDefault="002A3E25">
    <w:pPr>
      <w:pStyle w:val="BodyText"/>
    </w:pPr>
  </w:p>
  <w:p w14:paraId="550FBEF2" w14:textId="77777777" w:rsidR="002A3E25" w:rsidRDefault="002A3E25">
    <w:pPr>
      <w:pStyle w:val="BodyText"/>
      <w:tabs>
        <w:tab w:val="left" w:pos="6480"/>
        <w:tab w:val="right" w:pos="9720"/>
      </w:tabs>
      <w:rPr>
        <w:u w:val="single"/>
      </w:rPr>
    </w:pPr>
    <w:r>
      <w:rPr>
        <w:u w:val="single"/>
      </w:rPr>
      <w:t>Approved by</w:t>
    </w:r>
    <w:r>
      <w:rPr>
        <w:u w:val="single"/>
      </w:rPr>
      <w:tab/>
      <w:t>Date</w:t>
    </w:r>
    <w:r>
      <w:rPr>
        <w:u w:val="single"/>
      </w:rPr>
      <w:tab/>
    </w:r>
  </w:p>
  <w:p w14:paraId="581D295F" w14:textId="77777777" w:rsidR="002A3E25" w:rsidRDefault="002A3E25">
    <w:pPr>
      <w:pStyle w:val="BodyText"/>
      <w:tabs>
        <w:tab w:val="left" w:pos="6480"/>
        <w:tab w:val="right" w:pos="9000"/>
      </w:tabs>
      <w:rPr>
        <w:u w:val="single"/>
      </w:rPr>
    </w:pPr>
  </w:p>
  <w:p w14:paraId="71C90B15" w14:textId="77777777" w:rsidR="002A3E25" w:rsidRDefault="002A3E25">
    <w:pPr>
      <w:pStyle w:val="BodyText"/>
      <w:tabs>
        <w:tab w:val="left" w:pos="6480"/>
        <w:tab w:val="right" w:pos="9720"/>
      </w:tabs>
      <w:rPr>
        <w:u w:val="single"/>
      </w:rPr>
    </w:pPr>
    <w:r>
      <w:rPr>
        <w:u w:val="single"/>
      </w:rPr>
      <w:t>Reviewed by</w:t>
    </w:r>
    <w:r>
      <w:rPr>
        <w:u w:val="single"/>
      </w:rPr>
      <w:tab/>
      <w:t>Date</w:t>
    </w:r>
    <w:r>
      <w:rPr>
        <w:u w:val="single"/>
      </w:rPr>
      <w:tab/>
    </w:r>
  </w:p>
  <w:p w14:paraId="48BB2235" w14:textId="77777777" w:rsidR="002A3E25" w:rsidRDefault="002A3E25">
    <w:pPr>
      <w:pStyle w:val="Footer"/>
      <w:jc w:val="center"/>
      <w:rPr>
        <w:rFonts w:ascii="Arial" w:hAnsi="Arial"/>
        <w:b/>
        <w:sz w:val="18"/>
      </w:rPr>
    </w:pPr>
  </w:p>
  <w:p w14:paraId="4E1C3594" w14:textId="77777777" w:rsidR="002A3E25" w:rsidRDefault="00D346E2">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72BEE8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2058" DrawAspect="Content" ObjectID="_1829738125" r:id="rId2"/>
      </w:object>
    </w:r>
    <w:r w:rsidR="002A3E25">
      <w:rPr>
        <w:rFonts w:ascii="Arial" w:hAnsi="Arial" w:cs="Arial"/>
        <w:b/>
        <w:bCs/>
        <w:color w:val="339933"/>
        <w:sz w:val="18"/>
      </w:rPr>
      <w:t>Model Job Descriptions</w:t>
    </w:r>
    <w:r w:rsidR="002A3E25">
      <w:rPr>
        <w:rFonts w:ascii="Arial" w:hAnsi="Arial" w:cs="Arial"/>
        <w:b/>
        <w:bCs/>
        <w:color w:val="339933"/>
        <w:sz w:val="18"/>
      </w:rPr>
      <w:tab/>
    </w:r>
    <w:r w:rsidR="002A3E25">
      <w:rPr>
        <w:rFonts w:ascii="Arial" w:hAnsi="Arial" w:cs="Arial"/>
        <w:b/>
        <w:bCs/>
        <w:sz w:val="18"/>
      </w:rPr>
      <w:t>© 3/1/2004 Texas Association of School Boards, Inc</w:t>
    </w:r>
    <w:r w:rsidR="002A3E25">
      <w:rPr>
        <w:b/>
        <w:bCs/>
      </w:rPr>
      <w:t>.</w:t>
    </w:r>
  </w:p>
  <w:p w14:paraId="2B403EF1" w14:textId="77777777" w:rsidR="002A3E25" w:rsidRDefault="002A3E25">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A1AD" w14:textId="77777777" w:rsidR="002A3E25" w:rsidRDefault="002A3E25">
    <w:pPr>
      <w:pStyle w:val="Footer"/>
      <w:tabs>
        <w:tab w:val="clear" w:pos="4320"/>
        <w:tab w:val="clear" w:pos="8640"/>
        <w:tab w:val="right" w:pos="9360"/>
      </w:tabs>
      <w:spacing w:line="200" w:lineRule="exac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3B75" w14:textId="77777777" w:rsidR="002A3E25" w:rsidRDefault="002A3E25" w:rsidP="0045584A">
    <w:pPr>
      <w:pStyle w:val="Footer"/>
      <w:tabs>
        <w:tab w:val="clear" w:pos="4320"/>
        <w:tab w:val="clear" w:pos="8640"/>
        <w:tab w:val="right" w:pos="9720"/>
      </w:tabs>
      <w:spacing w:line="200" w:lineRule="exact"/>
      <w:ind w:left="54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1068A" w14:textId="77777777" w:rsidR="00634170" w:rsidRDefault="00634170">
      <w:r>
        <w:separator/>
      </w:r>
    </w:p>
  </w:footnote>
  <w:footnote w:type="continuationSeparator" w:id="0">
    <w:p w14:paraId="2CA75844" w14:textId="77777777" w:rsidR="00634170" w:rsidRDefault="00634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AF5F" w14:textId="77777777" w:rsidR="002A3E25" w:rsidRDefault="002A3E25">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072ECB">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6E47B509" w14:textId="77777777" w:rsidR="002A3E25" w:rsidRDefault="002A3E25">
    <w:pPr>
      <w:rPr>
        <w:rStyle w:val="PageNumber"/>
        <w:rFonts w:ascii="Arial" w:hAnsi="Arial"/>
        <w:b/>
        <w:sz w:val="18"/>
      </w:rPr>
    </w:pPr>
    <w:r>
      <w:rPr>
        <w:rFonts w:ascii="Arial" w:hAnsi="Arial"/>
        <w:b/>
        <w:sz w:val="18"/>
      </w:rPr>
      <w:t>Occupational Therapy Assistant</w:t>
    </w:r>
  </w:p>
  <w:p w14:paraId="4FF91F31" w14:textId="77777777" w:rsidR="002A3E25" w:rsidRDefault="002A3E25">
    <w:pPr>
      <w:rPr>
        <w:rFonts w:ascii="Arial" w:hAnsi="Arial"/>
        <w:b/>
        <w:sz w:val="18"/>
      </w:rPr>
    </w:pPr>
  </w:p>
  <w:p w14:paraId="232E7DA2" w14:textId="77777777" w:rsidR="002A3E25" w:rsidRDefault="002A3E25">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96BA4" w14:textId="77777777" w:rsidR="002A3E25" w:rsidRPr="00806841" w:rsidRDefault="002A3E25" w:rsidP="00806841">
    <w:pPr>
      <w:jc w:val="center"/>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47F13087"/>
    <w:multiLevelType w:val="singleLevel"/>
    <w:tmpl w:val="30D02294"/>
    <w:lvl w:ilvl="0">
      <w:start w:val="1"/>
      <w:numFmt w:val="decimal"/>
      <w:lvlText w:val="%1."/>
      <w:lvlJc w:val="left"/>
      <w:pPr>
        <w:tabs>
          <w:tab w:val="num" w:pos="720"/>
        </w:tabs>
        <w:ind w:left="720" w:hanging="720"/>
      </w:pPr>
      <w:rPr>
        <w:rFonts w:hint="default"/>
        <w:b w:val="0"/>
        <w:i w:val="0"/>
        <w:sz w:val="22"/>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CED6A1EE"/>
    <w:lvl w:ilvl="0">
      <w:start w:val="1"/>
      <w:numFmt w:val="decimal"/>
      <w:pStyle w:val="Numberedduties"/>
      <w:lvlText w:val="%1."/>
      <w:lvlJc w:val="left"/>
      <w:pPr>
        <w:tabs>
          <w:tab w:val="num" w:pos="5040"/>
        </w:tabs>
        <w:ind w:left="5040" w:hanging="360"/>
      </w:pPr>
    </w:lvl>
  </w:abstractNum>
  <w:abstractNum w:abstractNumId="4" w15:restartNumberingAfterBreak="0">
    <w:nsid w:val="772B0558"/>
    <w:multiLevelType w:val="singleLevel"/>
    <w:tmpl w:val="2C3C5736"/>
    <w:lvl w:ilvl="0">
      <w:start w:val="1"/>
      <w:numFmt w:val="decimal"/>
      <w:lvlText w:val="%1."/>
      <w:lvlJc w:val="left"/>
      <w:pPr>
        <w:tabs>
          <w:tab w:val="num" w:pos="720"/>
        </w:tabs>
        <w:ind w:left="720" w:hanging="72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7E1"/>
    <w:rsid w:val="00072ECB"/>
    <w:rsid w:val="000871BD"/>
    <w:rsid w:val="001053B2"/>
    <w:rsid w:val="00122F21"/>
    <w:rsid w:val="00172874"/>
    <w:rsid w:val="00177CD0"/>
    <w:rsid w:val="001D4C14"/>
    <w:rsid w:val="001E224A"/>
    <w:rsid w:val="002A0E2F"/>
    <w:rsid w:val="002A3E25"/>
    <w:rsid w:val="0036304F"/>
    <w:rsid w:val="00372E4C"/>
    <w:rsid w:val="00377216"/>
    <w:rsid w:val="003C7CA7"/>
    <w:rsid w:val="004246B1"/>
    <w:rsid w:val="0045584A"/>
    <w:rsid w:val="004675AA"/>
    <w:rsid w:val="004A63FD"/>
    <w:rsid w:val="00514439"/>
    <w:rsid w:val="005F0F4C"/>
    <w:rsid w:val="00634170"/>
    <w:rsid w:val="00635FEC"/>
    <w:rsid w:val="00666AB7"/>
    <w:rsid w:val="006A2736"/>
    <w:rsid w:val="006E6884"/>
    <w:rsid w:val="006F2148"/>
    <w:rsid w:val="007224E2"/>
    <w:rsid w:val="00746C8C"/>
    <w:rsid w:val="00776328"/>
    <w:rsid w:val="00782B1A"/>
    <w:rsid w:val="00782FCA"/>
    <w:rsid w:val="007901AC"/>
    <w:rsid w:val="007B22EE"/>
    <w:rsid w:val="007F31F6"/>
    <w:rsid w:val="00802D33"/>
    <w:rsid w:val="00806841"/>
    <w:rsid w:val="00857AA8"/>
    <w:rsid w:val="0093224F"/>
    <w:rsid w:val="00942B30"/>
    <w:rsid w:val="0097621C"/>
    <w:rsid w:val="009848A9"/>
    <w:rsid w:val="009B1CE9"/>
    <w:rsid w:val="009E27E5"/>
    <w:rsid w:val="00A87764"/>
    <w:rsid w:val="00A934FC"/>
    <w:rsid w:val="00AD2468"/>
    <w:rsid w:val="00B96CA7"/>
    <w:rsid w:val="00BB6CAE"/>
    <w:rsid w:val="00BF741D"/>
    <w:rsid w:val="00C537E1"/>
    <w:rsid w:val="00CF061C"/>
    <w:rsid w:val="00CF3281"/>
    <w:rsid w:val="00D346E2"/>
    <w:rsid w:val="00D4334B"/>
    <w:rsid w:val="00DA30FE"/>
    <w:rsid w:val="00E14CB7"/>
    <w:rsid w:val="00E35B89"/>
    <w:rsid w:val="00EA0BA5"/>
    <w:rsid w:val="00FB79E4"/>
    <w:rsid w:val="00FD2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14:docId w14:val="4DF8E2E4"/>
  <w15:docId w15:val="{F1DE731F-7A3D-4BC2-939C-378B2D29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tabs>
        <w:tab w:val="num" w:pos="720"/>
      </w:tabs>
      <w:spacing w:after="240"/>
      <w:ind w:left="720" w:hanging="720"/>
    </w:pPr>
    <w:rPr>
      <w:sz w:val="22"/>
    </w:rPr>
  </w:style>
  <w:style w:type="paragraph" w:styleId="BalloonText">
    <w:name w:val="Balloon Text"/>
    <w:basedOn w:val="Normal"/>
    <w:semiHidden/>
    <w:rPr>
      <w:rFonts w:ascii="Tahoma" w:hAnsi="Tahoma" w:cs="Tahoma"/>
      <w:sz w:val="16"/>
      <w:szCs w:val="16"/>
    </w:rPr>
  </w:style>
  <w:style w:type="character" w:customStyle="1" w:styleId="Heading1Char">
    <w:name w:val="Heading 1 Char"/>
    <w:link w:val="Heading1"/>
    <w:rsid w:val="00782FCA"/>
    <w:rPr>
      <w:rFonts w:ascii="Arial" w:hAnsi="Arial"/>
      <w:b/>
      <w:kern w:val="28"/>
      <w:sz w:val="22"/>
    </w:rPr>
  </w:style>
  <w:style w:type="character" w:customStyle="1" w:styleId="BodyTextIndentChar">
    <w:name w:val="Body Text Indent Char"/>
    <w:link w:val="BodyTextIndent"/>
    <w:rsid w:val="00782FCA"/>
    <w:rPr>
      <w:sz w:val="22"/>
    </w:rPr>
  </w:style>
  <w:style w:type="paragraph" w:styleId="Title">
    <w:name w:val="Title"/>
    <w:basedOn w:val="Normal"/>
    <w:link w:val="TitleChar"/>
    <w:qFormat/>
    <w:rsid w:val="00635FEC"/>
    <w:pPr>
      <w:jc w:val="center"/>
    </w:pPr>
    <w:rPr>
      <w:rFonts w:ascii="Arial" w:hAnsi="Arial"/>
      <w:b/>
      <w:sz w:val="28"/>
    </w:rPr>
  </w:style>
  <w:style w:type="character" w:customStyle="1" w:styleId="TitleChar">
    <w:name w:val="Title Char"/>
    <w:basedOn w:val="DefaultParagraphFont"/>
    <w:link w:val="Title"/>
    <w:rsid w:val="00635FEC"/>
    <w:rPr>
      <w:rFonts w:ascii="Arial" w:hAnsi="Arial"/>
      <w:b/>
      <w:sz w:val="28"/>
    </w:rPr>
  </w:style>
  <w:style w:type="paragraph" w:styleId="Subtitle">
    <w:name w:val="Subtitle"/>
    <w:basedOn w:val="Normal"/>
    <w:link w:val="SubtitleChar"/>
    <w:qFormat/>
    <w:rsid w:val="00635FEC"/>
    <w:pPr>
      <w:tabs>
        <w:tab w:val="left" w:pos="2520"/>
      </w:tabs>
    </w:pPr>
    <w:rPr>
      <w:rFonts w:ascii="Arial" w:hAnsi="Arial"/>
      <w:b/>
    </w:rPr>
  </w:style>
  <w:style w:type="character" w:customStyle="1" w:styleId="SubtitleChar">
    <w:name w:val="Subtitle Char"/>
    <w:basedOn w:val="DefaultParagraphFont"/>
    <w:link w:val="Subtitle"/>
    <w:rsid w:val="00635FEC"/>
    <w:rPr>
      <w:rFonts w:ascii="Arial" w:hAnsi="Arial"/>
      <w:b/>
    </w:rPr>
  </w:style>
  <w:style w:type="character" w:customStyle="1" w:styleId="HeaderChar">
    <w:name w:val="Header Char"/>
    <w:link w:val="Header"/>
    <w:rsid w:val="00635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bryapr\AppData\Roaming\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JDM 2001</Template>
  <TotalTime>0</TotalTime>
  <Pages>2</Pages>
  <Words>467</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Security Guard</vt:lpstr>
    </vt:vector>
  </TitlesOfParts>
  <Company>TASB</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dc:title>
  <dc:creator>TASB HR Services</dc:creator>
  <cp:lastModifiedBy>Kristi Collins</cp:lastModifiedBy>
  <cp:revision>2</cp:revision>
  <cp:lastPrinted>2018-05-14T13:51:00Z</cp:lastPrinted>
  <dcterms:created xsi:type="dcterms:W3CDTF">2026-01-12T21:49:00Z</dcterms:created>
  <dcterms:modified xsi:type="dcterms:W3CDTF">2026-01-12T21:49:00Z</dcterms:modified>
</cp:coreProperties>
</file>